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A16E3" w:rsidTr="0024667A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665F95" w:rsidRDefault="004F5E28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s-CL" w:eastAsia="es-CL"/>
              </w:rPr>
              <w:drawing>
                <wp:inline distT="0" distB="0" distL="0" distR="0">
                  <wp:extent cx="1764221" cy="1866900"/>
                  <wp:effectExtent l="0" t="0" r="762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escarga (2)-ROLAND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425" cy="189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B2B2B2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955C18" w:rsidRDefault="00955C18" w:rsidP="00955C18">
            <w:pPr>
              <w:pStyle w:val="Puesto"/>
              <w:rPr>
                <w:sz w:val="36"/>
                <w:szCs w:val="36"/>
              </w:rPr>
            </w:pPr>
            <w:r w:rsidRPr="00123769">
              <w:rPr>
                <w:color w:val="0070C0"/>
                <w:sz w:val="36"/>
                <w:szCs w:val="36"/>
              </w:rPr>
              <w:t>MENDOZA  LEAL ROLANDO ESTEBAN</w:t>
            </w:r>
          </w:p>
        </w:tc>
      </w:tr>
      <w:tr w:rsidR="003D1B71" w:rsidRPr="00CA16E3" w:rsidTr="0024667A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Pr="00123769" w:rsidRDefault="003D1B71" w:rsidP="00F20161">
            <w:pPr>
              <w:pStyle w:val="Ttulo2"/>
              <w:rPr>
                <w:color w:val="0070C0"/>
              </w:rPr>
            </w:pPr>
            <w:r w:rsidRPr="00123769">
              <w:rPr>
                <w:color w:val="0070C0"/>
              </w:rPr>
              <w:t>Experiencia</w:t>
            </w:r>
          </w:p>
          <w:p w:rsidR="00B31312" w:rsidRPr="00B31312" w:rsidRDefault="00B31312" w:rsidP="00B31312"/>
          <w:p w:rsidR="003D1B71" w:rsidRPr="00665F95" w:rsidRDefault="00955C18" w:rsidP="00665F95">
            <w:pPr>
              <w:pStyle w:val="Fechas"/>
              <w:spacing w:line="216" w:lineRule="auto"/>
            </w:pPr>
            <w:r>
              <w:t>14-02-</w:t>
            </w:r>
            <w:r w:rsidR="00ED30A2">
              <w:t>20</w:t>
            </w:r>
            <w:r>
              <w:t>19</w:t>
            </w:r>
            <w:r>
              <w:rPr>
                <w:rFonts w:eastAsia="Calibri"/>
                <w:lang w:bidi="es-ES"/>
              </w:rPr>
              <w:t xml:space="preserve"> </w:t>
            </w:r>
            <w:r>
              <w:t xml:space="preserve"> / 30-06-</w:t>
            </w:r>
            <w:r w:rsidR="00ED30A2">
              <w:t>20</w:t>
            </w:r>
            <w:r>
              <w:t>19</w:t>
            </w:r>
          </w:p>
          <w:p w:rsidR="003D1B71" w:rsidRPr="00665F95" w:rsidRDefault="00955C18" w:rsidP="00665F95">
            <w:pPr>
              <w:pStyle w:val="Experiencia"/>
              <w:spacing w:line="216" w:lineRule="auto"/>
            </w:pPr>
            <w:r>
              <w:t>Administrador</w:t>
            </w:r>
            <w:r w:rsidR="00D0373F"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r>
              <w:t xml:space="preserve">Contrato perforaciones </w:t>
            </w:r>
            <w:r w:rsidR="00C060EE">
              <w:t xml:space="preserve"> Pipe Line BHP-SAIPEM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 w:rsidRPr="00E22428">
              <w:rPr>
                <w:b/>
              </w:rPr>
              <w:t>ECOTRANS</w:t>
            </w:r>
            <w:r w:rsidR="00C060EE" w:rsidRPr="00E22428">
              <w:rPr>
                <w:b/>
              </w:rPr>
              <w:t xml:space="preserve"> </w:t>
            </w:r>
            <w:r w:rsidRPr="00E22428">
              <w:rPr>
                <w:b/>
              </w:rPr>
              <w:t xml:space="preserve"> LTDA.</w:t>
            </w:r>
          </w:p>
          <w:p w:rsidR="003D1B71" w:rsidRPr="00665F95" w:rsidRDefault="00C060EE" w:rsidP="00665F95">
            <w:pPr>
              <w:pStyle w:val="Fechas"/>
              <w:spacing w:line="216" w:lineRule="auto"/>
            </w:pPr>
            <w:r>
              <w:t>01-06-</w:t>
            </w:r>
            <w:r w:rsidR="00ED30A2">
              <w:t>20</w:t>
            </w:r>
            <w:r>
              <w:t>16  / 13</w:t>
            </w:r>
            <w:r w:rsidR="003D1B71" w:rsidRPr="00665F95">
              <w:rPr>
                <w:rFonts w:eastAsia="Calibri"/>
                <w:lang w:bidi="es-ES"/>
              </w:rPr>
              <w:t>-</w:t>
            </w:r>
            <w:r>
              <w:t>02-</w:t>
            </w:r>
            <w:r w:rsidR="00ED30A2">
              <w:t>20</w:t>
            </w:r>
            <w:r>
              <w:t>19</w:t>
            </w:r>
          </w:p>
          <w:p w:rsidR="003D1B71" w:rsidRPr="00665F95" w:rsidRDefault="00C060EE" w:rsidP="00665F95">
            <w:pPr>
              <w:pStyle w:val="Experiencia"/>
              <w:spacing w:line="216" w:lineRule="auto"/>
            </w:pPr>
            <w:r>
              <w:t>Administrador</w:t>
            </w:r>
            <w:r w:rsidR="00D0373F"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r>
              <w:t>Representante Legal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 w:rsidRPr="00E22428">
              <w:rPr>
                <w:b/>
              </w:rPr>
              <w:t>ELECTROHIDROMEC  E.I.R.L</w:t>
            </w:r>
          </w:p>
          <w:p w:rsidR="003D1B71" w:rsidRPr="00665F95" w:rsidRDefault="00C060EE" w:rsidP="00665F95">
            <w:pPr>
              <w:pStyle w:val="Fechas"/>
              <w:spacing w:line="216" w:lineRule="auto"/>
            </w:pPr>
            <w:r>
              <w:t>01-10-</w:t>
            </w:r>
            <w:r w:rsidR="00ED30A2">
              <w:t>20</w:t>
            </w:r>
            <w:r>
              <w:t>15</w:t>
            </w:r>
            <w:r>
              <w:rPr>
                <w:rFonts w:eastAsia="Calibri"/>
                <w:lang w:bidi="es-ES"/>
              </w:rPr>
              <w:t xml:space="preserve">  /  </w:t>
            </w:r>
            <w:r>
              <w:t>01-05-</w:t>
            </w:r>
            <w:r w:rsidR="00ED30A2">
              <w:t>20</w:t>
            </w:r>
            <w:r>
              <w:t>16</w:t>
            </w:r>
          </w:p>
          <w:p w:rsidR="003D1B71" w:rsidRDefault="00C060EE" w:rsidP="00665F95">
            <w:pPr>
              <w:pStyle w:val="Experiencia"/>
              <w:spacing w:line="216" w:lineRule="auto"/>
            </w:pPr>
            <w:r>
              <w:t>Sales Management FORD</w:t>
            </w:r>
            <w:r w:rsidR="00D0373F"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proofErr w:type="spellStart"/>
            <w:r>
              <w:t>Div</w:t>
            </w:r>
            <w:proofErr w:type="spellEnd"/>
            <w:r>
              <w:t>. Camiones Calama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3D1B71" w:rsidRPr="00E22428">
              <w:rPr>
                <w:rStyle w:val="Textoennegrita"/>
                <w:rFonts w:eastAsia="Calibri"/>
                <w:b w:val="0"/>
                <w:lang w:bidi="es-ES"/>
              </w:rPr>
              <w:t xml:space="preserve">• </w:t>
            </w:r>
            <w:r w:rsidRPr="00E22428">
              <w:rPr>
                <w:b/>
              </w:rPr>
              <w:t>AUTO  SUMMIT</w:t>
            </w:r>
          </w:p>
          <w:p w:rsidR="00FF50CD" w:rsidRPr="00665F95" w:rsidRDefault="00FF50CD" w:rsidP="00FF50CD">
            <w:pPr>
              <w:pStyle w:val="Fechas"/>
              <w:spacing w:line="216" w:lineRule="auto"/>
            </w:pPr>
            <w:r>
              <w:t>01-11-</w:t>
            </w:r>
            <w:r w:rsidR="00ED30A2">
              <w:t>20</w:t>
            </w:r>
            <w:r>
              <w:t>14  /  01-09-</w:t>
            </w:r>
            <w:r w:rsidR="00ED30A2">
              <w:t>20</w:t>
            </w:r>
            <w:r>
              <w:t>15</w:t>
            </w:r>
          </w:p>
          <w:p w:rsidR="00FF50CD" w:rsidRDefault="00FF50CD" w:rsidP="00FF50CD">
            <w:pPr>
              <w:pStyle w:val="Experiencia"/>
              <w:spacing w:line="216" w:lineRule="auto"/>
            </w:pPr>
            <w:r>
              <w:t xml:space="preserve">Sales Management </w:t>
            </w:r>
            <w:r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>
              <w:t>División. Equipos  Calama</w:t>
            </w:r>
            <w:r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 w:rsidRPr="00E22428">
              <w:rPr>
                <w:b/>
              </w:rPr>
              <w:t>EPYSA   EQUIPOS</w:t>
            </w:r>
          </w:p>
          <w:p w:rsidR="00FF50CD" w:rsidRPr="00665F95" w:rsidRDefault="00FF50CD" w:rsidP="00FF50CD">
            <w:pPr>
              <w:pStyle w:val="Fechas"/>
              <w:spacing w:line="216" w:lineRule="auto"/>
            </w:pPr>
            <w:r>
              <w:t>01-06-</w:t>
            </w:r>
            <w:r w:rsidR="00ED30A2">
              <w:t>20</w:t>
            </w:r>
            <w:r>
              <w:t>13</w:t>
            </w:r>
            <w:r>
              <w:rPr>
                <w:rFonts w:eastAsia="Calibri"/>
                <w:lang w:bidi="es-ES"/>
              </w:rPr>
              <w:t xml:space="preserve"> /  </w:t>
            </w:r>
            <w:r>
              <w:t>01-09-</w:t>
            </w:r>
            <w:r w:rsidR="00ED30A2">
              <w:t>20</w:t>
            </w:r>
            <w:r>
              <w:t>14</w:t>
            </w:r>
          </w:p>
          <w:p w:rsidR="00FF50CD" w:rsidRDefault="00E22428" w:rsidP="00FF50CD">
            <w:pPr>
              <w:pStyle w:val="Experiencia"/>
              <w:spacing w:line="216" w:lineRule="auto"/>
            </w:pPr>
            <w:proofErr w:type="spellStart"/>
            <w:r>
              <w:t>Busines</w:t>
            </w:r>
            <w:proofErr w:type="spellEnd"/>
            <w:r>
              <w:t xml:space="preserve"> </w:t>
            </w:r>
            <w:proofErr w:type="spellStart"/>
            <w:r>
              <w:t>Process</w:t>
            </w:r>
            <w:proofErr w:type="spellEnd"/>
            <w:r>
              <w:t xml:space="preserve"> Management</w:t>
            </w:r>
            <w:r w:rsidR="00FF50CD"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r>
              <w:t>Director N.N</w:t>
            </w:r>
            <w:r>
              <w:rPr>
                <w:rStyle w:val="Textoennegrita"/>
                <w:rFonts w:eastAsia="Calibri"/>
                <w:lang w:bidi="es-ES"/>
              </w:rPr>
              <w:t xml:space="preserve"> </w:t>
            </w:r>
            <w:r w:rsidRPr="00E22428">
              <w:rPr>
                <w:rStyle w:val="Textoennegrita"/>
                <w:rFonts w:eastAsia="Calibri"/>
                <w:b w:val="0"/>
                <w:lang w:bidi="es-ES"/>
              </w:rPr>
              <w:t>•</w:t>
            </w:r>
            <w:r>
              <w:rPr>
                <w:rStyle w:val="Textoennegrita"/>
                <w:rFonts w:eastAsia="Calibri"/>
                <w:b w:val="0"/>
                <w:lang w:bidi="es-ES"/>
              </w:rPr>
              <w:t xml:space="preserve">  </w:t>
            </w:r>
            <w:r>
              <w:rPr>
                <w:b/>
              </w:rPr>
              <w:t>MAESTRANZA V y V</w:t>
            </w:r>
          </w:p>
          <w:p w:rsidR="00FF50CD" w:rsidRPr="00665F95" w:rsidRDefault="00E22428" w:rsidP="00FF50CD">
            <w:pPr>
              <w:pStyle w:val="Fechas"/>
              <w:spacing w:line="216" w:lineRule="auto"/>
            </w:pPr>
            <w:r>
              <w:t>01-09-</w:t>
            </w:r>
            <w:r w:rsidR="00ED30A2">
              <w:t>20</w:t>
            </w:r>
            <w:r>
              <w:t>12  / 01-06-</w:t>
            </w:r>
            <w:r w:rsidR="00ED30A2">
              <w:t>20</w:t>
            </w:r>
            <w:r>
              <w:t>13</w:t>
            </w:r>
          </w:p>
          <w:p w:rsidR="00357D28" w:rsidRPr="00B52B73" w:rsidRDefault="00357D28" w:rsidP="00357D28">
            <w:pPr>
              <w:pStyle w:val="Experiencia"/>
              <w:spacing w:line="216" w:lineRule="auto"/>
              <w:rPr>
                <w:b/>
              </w:rPr>
            </w:pPr>
            <w:r>
              <w:t xml:space="preserve">Supervisor Maquinarias </w:t>
            </w:r>
            <w:r w:rsidR="00E22428"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proofErr w:type="spellStart"/>
            <w:r w:rsidR="00E22428">
              <w:t>Inpuls</w:t>
            </w:r>
            <w:proofErr w:type="spellEnd"/>
            <w:r>
              <w:t xml:space="preserve">. </w:t>
            </w:r>
            <w:proofErr w:type="spellStart"/>
            <w:r>
              <w:t>Aducc</w:t>
            </w:r>
            <w:proofErr w:type="spellEnd"/>
            <w:r>
              <w:t>. Agua Pampa Puno- MMH</w:t>
            </w:r>
            <w:r w:rsidR="00E22428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E22428" w:rsidRPr="00E22428">
              <w:rPr>
                <w:rStyle w:val="Textoennegrita"/>
                <w:rFonts w:eastAsia="Calibri"/>
                <w:b w:val="0"/>
                <w:lang w:bidi="es-ES"/>
              </w:rPr>
              <w:t>•</w:t>
            </w:r>
            <w:r w:rsidR="00E22428">
              <w:rPr>
                <w:rStyle w:val="Textoennegrita"/>
                <w:rFonts w:eastAsia="Calibri"/>
                <w:b w:val="0"/>
                <w:lang w:bidi="es-ES"/>
              </w:rPr>
              <w:t xml:space="preserve">  </w:t>
            </w:r>
            <w:r w:rsidR="00E22428">
              <w:rPr>
                <w:b/>
              </w:rPr>
              <w:t>MONTEC  LTDA</w:t>
            </w:r>
          </w:p>
          <w:p w:rsidR="00357D28" w:rsidRPr="00665F95" w:rsidRDefault="00357D28" w:rsidP="00357D28">
            <w:pPr>
              <w:pStyle w:val="Fechas"/>
              <w:spacing w:line="216" w:lineRule="auto"/>
            </w:pPr>
            <w:r>
              <w:t>01-11-</w:t>
            </w:r>
            <w:r w:rsidR="00ED30A2">
              <w:t>20</w:t>
            </w:r>
            <w:r>
              <w:t>11  / 30-08-</w:t>
            </w:r>
            <w:r w:rsidR="00ED30A2">
              <w:t>20</w:t>
            </w:r>
            <w:r>
              <w:t>12</w:t>
            </w:r>
          </w:p>
          <w:p w:rsidR="00357D28" w:rsidRDefault="00B52B73" w:rsidP="00357D28">
            <w:pPr>
              <w:pStyle w:val="Experiencia"/>
              <w:spacing w:line="216" w:lineRule="auto"/>
              <w:rPr>
                <w:b/>
              </w:rPr>
            </w:pPr>
            <w:r>
              <w:t>Jefe de Maquinarias</w:t>
            </w:r>
            <w:r w:rsidR="00357D28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proofErr w:type="spellStart"/>
            <w:r>
              <w:t>T.Talabre</w:t>
            </w:r>
            <w:proofErr w:type="spellEnd"/>
            <w:r>
              <w:t xml:space="preserve"> VII Etapa</w:t>
            </w:r>
            <w:r w:rsidR="00357D28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>
              <w:rPr>
                <w:b/>
              </w:rPr>
              <w:t>CONSORCIO BROTEC AGUA SANTA</w:t>
            </w:r>
          </w:p>
          <w:p w:rsidR="004B49B2" w:rsidRPr="00665F95" w:rsidRDefault="004B49B2" w:rsidP="004B49B2">
            <w:pPr>
              <w:pStyle w:val="Fechas"/>
              <w:spacing w:line="216" w:lineRule="auto"/>
            </w:pPr>
            <w:r>
              <w:t>15-07-2011</w:t>
            </w:r>
            <w:r>
              <w:rPr>
                <w:rFonts w:eastAsia="Calibri"/>
                <w:lang w:bidi="es-ES"/>
              </w:rPr>
              <w:t xml:space="preserve"> /  </w:t>
            </w:r>
            <w:r>
              <w:t>06-11-2011</w:t>
            </w:r>
          </w:p>
          <w:p w:rsidR="004B49B2" w:rsidRPr="009E2EE8" w:rsidRDefault="004B49B2" w:rsidP="00357D28">
            <w:pPr>
              <w:pStyle w:val="Experiencia"/>
              <w:spacing w:line="216" w:lineRule="auto"/>
              <w:rPr>
                <w:b/>
                <w:sz w:val="18"/>
                <w:szCs w:val="18"/>
              </w:rPr>
            </w:pPr>
            <w:r>
              <w:t>Gerente de Operaciones</w:t>
            </w:r>
            <w:r w:rsidR="009E2EE8">
              <w:t xml:space="preserve"> </w:t>
            </w:r>
            <w:r>
              <w:t xml:space="preserve"> </w:t>
            </w:r>
            <w:r w:rsidRPr="00665F95">
              <w:rPr>
                <w:rStyle w:val="Textoennegrita"/>
                <w:rFonts w:eastAsia="Calibri"/>
                <w:lang w:bidi="es-ES"/>
              </w:rPr>
              <w:t>•</w:t>
            </w:r>
            <w:r w:rsidR="009E2EE8">
              <w:rPr>
                <w:rStyle w:val="Textoennegrita"/>
                <w:rFonts w:eastAsia="Calibri"/>
                <w:lang w:bidi="es-ES"/>
              </w:rPr>
              <w:t xml:space="preserve"> Mina rajo Abierto</w:t>
            </w:r>
            <w:r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9E2EE8" w:rsidRPr="00665F95">
              <w:rPr>
                <w:rStyle w:val="Textoennegrita"/>
                <w:rFonts w:eastAsia="Calibri"/>
                <w:lang w:bidi="es-ES"/>
              </w:rPr>
              <w:t>•</w:t>
            </w:r>
            <w:r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9E2EE8">
              <w:rPr>
                <w:b/>
              </w:rPr>
              <w:t>GDS. M</w:t>
            </w:r>
            <w:r w:rsidRPr="004B49B2">
              <w:rPr>
                <w:b/>
              </w:rPr>
              <w:t>INERA EL POKER</w:t>
            </w:r>
          </w:p>
          <w:p w:rsidR="00B52B73" w:rsidRPr="00665F95" w:rsidRDefault="00B52B73" w:rsidP="00B52B73">
            <w:pPr>
              <w:pStyle w:val="Fechas"/>
              <w:spacing w:line="216" w:lineRule="auto"/>
            </w:pPr>
            <w:r>
              <w:t>01-01-</w:t>
            </w:r>
            <w:r w:rsidR="00ED30A2">
              <w:t>20</w:t>
            </w:r>
            <w:r>
              <w:t>09  / 01-07-</w:t>
            </w:r>
            <w:r w:rsidR="00ED30A2">
              <w:t>20</w:t>
            </w:r>
            <w:r>
              <w:t>11</w:t>
            </w:r>
          </w:p>
          <w:p w:rsidR="00B52B73" w:rsidRPr="00665F95" w:rsidRDefault="00B52B73" w:rsidP="00B52B73">
            <w:pPr>
              <w:pStyle w:val="Experiencia"/>
              <w:spacing w:line="216" w:lineRule="auto"/>
            </w:pPr>
            <w:r>
              <w:t>Jefe Maquinas</w:t>
            </w:r>
            <w:r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>
              <w:rPr>
                <w:rStyle w:val="Textoennegrita"/>
                <w:rFonts w:eastAsia="Calibri"/>
                <w:lang w:bidi="es-ES"/>
              </w:rPr>
              <w:t xml:space="preserve">Proyecto </w:t>
            </w:r>
            <w:proofErr w:type="spellStart"/>
            <w:r>
              <w:t>Sulfolix</w:t>
            </w:r>
            <w:proofErr w:type="spellEnd"/>
            <w:r>
              <w:t xml:space="preserve"> C.M. El Abra</w:t>
            </w:r>
            <w:r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>
              <w:rPr>
                <w:b/>
              </w:rPr>
              <w:t>CONSTRUCTORA MONTEGRANDE  LTDA</w:t>
            </w:r>
          </w:p>
          <w:p w:rsidR="00B52B73" w:rsidRPr="00665F95" w:rsidRDefault="00B52B73" w:rsidP="00B52B73">
            <w:pPr>
              <w:pStyle w:val="Fechas"/>
              <w:spacing w:line="216" w:lineRule="auto"/>
            </w:pPr>
            <w:r>
              <w:t>01-03-</w:t>
            </w:r>
            <w:r w:rsidR="00ED30A2">
              <w:t>20</w:t>
            </w:r>
            <w:r>
              <w:t xml:space="preserve">06  / </w:t>
            </w:r>
            <w:r w:rsidR="00AA5C74">
              <w:t>15-12-</w:t>
            </w:r>
            <w:r w:rsidR="00ED30A2">
              <w:t>20</w:t>
            </w:r>
            <w:r w:rsidR="00AA5C74">
              <w:t>08</w:t>
            </w:r>
          </w:p>
          <w:p w:rsidR="00B52B73" w:rsidRPr="00665F95" w:rsidRDefault="00AA5C74" w:rsidP="00B52B73">
            <w:pPr>
              <w:pStyle w:val="Experiencia"/>
              <w:spacing w:line="216" w:lineRule="auto"/>
            </w:pPr>
            <w:r>
              <w:t>Vendedor Técnico</w:t>
            </w:r>
            <w:r w:rsidR="00B52B73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>
              <w:t>Camiones y Buses</w:t>
            </w:r>
            <w:r w:rsidR="00B52B73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>
              <w:rPr>
                <w:b/>
              </w:rPr>
              <w:t>SCANIA CHILE S.A</w:t>
            </w:r>
          </w:p>
          <w:p w:rsidR="00AA5C74" w:rsidRPr="00665F95" w:rsidRDefault="00AA5C74" w:rsidP="00AA5C74">
            <w:pPr>
              <w:pStyle w:val="Fechas"/>
              <w:spacing w:line="216" w:lineRule="auto"/>
            </w:pPr>
            <w:r>
              <w:t>01-01-</w:t>
            </w:r>
            <w:r w:rsidR="00ED30A2">
              <w:t>20</w:t>
            </w:r>
            <w:r>
              <w:t>03  / 13</w:t>
            </w:r>
            <w:r w:rsidRPr="00665F95">
              <w:rPr>
                <w:rFonts w:eastAsia="Calibri"/>
                <w:lang w:bidi="es-ES"/>
              </w:rPr>
              <w:t>-</w:t>
            </w:r>
            <w:r>
              <w:t>02-</w:t>
            </w:r>
            <w:r w:rsidR="00ED30A2">
              <w:t>20</w:t>
            </w:r>
            <w:r>
              <w:t>06</w:t>
            </w:r>
          </w:p>
          <w:p w:rsidR="00AA5C74" w:rsidRPr="00665F95" w:rsidRDefault="00AA5C74" w:rsidP="00AA5C74">
            <w:pPr>
              <w:pStyle w:val="Experiencia"/>
              <w:spacing w:line="216" w:lineRule="auto"/>
            </w:pPr>
            <w:r>
              <w:t>Vendedor Técnico</w:t>
            </w:r>
            <w:r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>
              <w:t xml:space="preserve">Gran </w:t>
            </w:r>
            <w:r w:rsidR="00123769">
              <w:t>Minería</w:t>
            </w:r>
            <w:r>
              <w:t xml:space="preserve">, </w:t>
            </w:r>
            <w:proofErr w:type="spellStart"/>
            <w:r>
              <w:t>Remodi</w:t>
            </w:r>
            <w:proofErr w:type="spellEnd"/>
            <w:r>
              <w:t>- Codelco-</w:t>
            </w:r>
            <w:proofErr w:type="spellStart"/>
            <w:r>
              <w:t>Chuqui</w:t>
            </w:r>
            <w:proofErr w:type="spellEnd"/>
            <w:r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>
              <w:rPr>
                <w:b/>
              </w:rPr>
              <w:t>TURBODAL INGENIERIA  Y SERVICIOS</w:t>
            </w:r>
          </w:p>
          <w:p w:rsidR="00AA5C74" w:rsidRPr="00665F95" w:rsidRDefault="00ED30A2" w:rsidP="00AA5C74">
            <w:pPr>
              <w:pStyle w:val="Fechas"/>
              <w:spacing w:line="216" w:lineRule="auto"/>
            </w:pPr>
            <w:r>
              <w:t>15-01-2000</w:t>
            </w:r>
            <w:r w:rsidR="00AA5C74">
              <w:t xml:space="preserve">  / </w:t>
            </w:r>
            <w:r>
              <w:t>20-11-2002</w:t>
            </w:r>
          </w:p>
          <w:p w:rsidR="00AA5C74" w:rsidRDefault="00AA5C74" w:rsidP="00AA5C74">
            <w:pPr>
              <w:pStyle w:val="Experiencia"/>
              <w:spacing w:line="216" w:lineRule="auto"/>
              <w:rPr>
                <w:b/>
              </w:rPr>
            </w:pPr>
            <w:r>
              <w:t>Administrador</w:t>
            </w:r>
            <w:r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 w:rsidR="00ED30A2">
              <w:t>Zona Norte Equipos Menores</w:t>
            </w:r>
            <w:r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 w:rsidR="00ED30A2">
              <w:rPr>
                <w:b/>
              </w:rPr>
              <w:t>EMIN S.A</w:t>
            </w:r>
          </w:p>
          <w:p w:rsidR="00947A37" w:rsidRPr="00665F95" w:rsidRDefault="00947A37" w:rsidP="00AA5C74">
            <w:pPr>
              <w:pStyle w:val="Experiencia"/>
              <w:spacing w:line="216" w:lineRule="auto"/>
            </w:pPr>
          </w:p>
          <w:p w:rsidR="00ED30A2" w:rsidRPr="00665F95" w:rsidRDefault="00ED30A2" w:rsidP="00ED30A2">
            <w:pPr>
              <w:pStyle w:val="Fechas"/>
              <w:spacing w:line="216" w:lineRule="auto"/>
            </w:pPr>
            <w:r>
              <w:t>01-06-1996  / 30-03-1999</w:t>
            </w:r>
          </w:p>
          <w:p w:rsidR="006F2F77" w:rsidRDefault="00ED30A2" w:rsidP="00277EA8">
            <w:pPr>
              <w:pStyle w:val="Experiencia"/>
              <w:spacing w:line="216" w:lineRule="auto"/>
            </w:pPr>
            <w:r>
              <w:t>Mecánico Especialista</w:t>
            </w:r>
            <w:r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>
              <w:t xml:space="preserve">Palas y </w:t>
            </w:r>
            <w:r w:rsidR="00123769">
              <w:t>Perforadoras</w:t>
            </w:r>
            <w:r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>
              <w:rPr>
                <w:b/>
              </w:rPr>
              <w:t>BUCYRUS ERIE</w:t>
            </w:r>
          </w:p>
          <w:p w:rsidR="00ED30A2" w:rsidRPr="00665F95" w:rsidRDefault="00ED30A2" w:rsidP="00ED30A2">
            <w:pPr>
              <w:pStyle w:val="Fechas"/>
              <w:spacing w:line="216" w:lineRule="auto"/>
            </w:pPr>
            <w:r>
              <w:t>01-02-1993  / 30-09-1995</w:t>
            </w:r>
          </w:p>
          <w:p w:rsidR="006F2F77" w:rsidRDefault="004F5E28" w:rsidP="006F2F77">
            <w:pPr>
              <w:pStyle w:val="Experiencia"/>
              <w:spacing w:line="216" w:lineRule="auto"/>
            </w:pPr>
            <w:r>
              <w:t>Supervisor Maquinarias</w:t>
            </w:r>
            <w:r w:rsidR="00ED30A2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>
              <w:t xml:space="preserve">Faena: MEL, </w:t>
            </w:r>
            <w:r w:rsidR="00123769">
              <w:t>Záldivar</w:t>
            </w:r>
            <w:r>
              <w:t>, y El Abra</w:t>
            </w:r>
            <w:r w:rsidR="00ED30A2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>
              <w:rPr>
                <w:b/>
              </w:rPr>
              <w:t>BELFI  S.A</w:t>
            </w:r>
          </w:p>
          <w:p w:rsidR="004B49B2" w:rsidRPr="00123769" w:rsidRDefault="004B49B2" w:rsidP="00277EA8">
            <w:pPr>
              <w:pStyle w:val="Ttulo2"/>
              <w:rPr>
                <w:color w:val="0070C0"/>
              </w:rPr>
            </w:pPr>
            <w:r w:rsidRPr="00123769">
              <w:rPr>
                <w:color w:val="0070C0"/>
              </w:rPr>
              <w:t>Logros</w:t>
            </w:r>
          </w:p>
          <w:p w:rsidR="00277EA8" w:rsidRPr="00277EA8" w:rsidRDefault="00277EA8" w:rsidP="00277EA8"/>
          <w:p w:rsidR="003D1B71" w:rsidRPr="00A93815" w:rsidRDefault="008424C6" w:rsidP="00665F95">
            <w:pPr>
              <w:spacing w:line="216" w:lineRule="auto"/>
              <w:rPr>
                <w:b/>
              </w:rPr>
            </w:pPr>
            <w:r w:rsidRPr="00A93815">
              <w:rPr>
                <w:b/>
              </w:rPr>
              <w:t xml:space="preserve">Ingeniero Civil </w:t>
            </w:r>
            <w:r w:rsidR="000073A9" w:rsidRPr="00A93815">
              <w:rPr>
                <w:b/>
              </w:rPr>
              <w:t>Mecánico</w:t>
            </w:r>
            <w:r w:rsidRPr="00A93815">
              <w:rPr>
                <w:b/>
              </w:rPr>
              <w:t xml:space="preserve"> con </w:t>
            </w:r>
            <w:r w:rsidR="000073A9" w:rsidRPr="00A93815">
              <w:rPr>
                <w:b/>
              </w:rPr>
              <w:t>más</w:t>
            </w:r>
            <w:r w:rsidRPr="00A93815">
              <w:rPr>
                <w:b/>
              </w:rPr>
              <w:t xml:space="preserve"> de 20 años de experiencia</w:t>
            </w:r>
            <w:r w:rsidR="000073A9" w:rsidRPr="00A93815">
              <w:rPr>
                <w:b/>
              </w:rPr>
              <w:t xml:space="preserve"> y bagaje Profesional en Proyectos de movimiento de tierra masivos, Obras Civiles, construcción de plataformas LX-SX-EW, Pilas Lixiviación, Tesoro, Cerro Colorado, </w:t>
            </w:r>
            <w:proofErr w:type="spellStart"/>
            <w:r w:rsidR="000073A9" w:rsidRPr="00A93815">
              <w:rPr>
                <w:b/>
              </w:rPr>
              <w:t>Rt</w:t>
            </w:r>
            <w:proofErr w:type="spellEnd"/>
            <w:r w:rsidR="000073A9" w:rsidRPr="00A93815">
              <w:rPr>
                <w:b/>
              </w:rPr>
              <w:t xml:space="preserve">, </w:t>
            </w:r>
            <w:proofErr w:type="spellStart"/>
            <w:r w:rsidR="000073A9" w:rsidRPr="00A93815">
              <w:rPr>
                <w:b/>
              </w:rPr>
              <w:t>Sulfolix</w:t>
            </w:r>
            <w:proofErr w:type="spellEnd"/>
            <w:r w:rsidR="000073A9" w:rsidRPr="00A93815">
              <w:rPr>
                <w:b/>
              </w:rPr>
              <w:t xml:space="preserve"> E</w:t>
            </w:r>
            <w:r w:rsidR="00C92650">
              <w:rPr>
                <w:b/>
              </w:rPr>
              <w:t>l</w:t>
            </w:r>
            <w:r w:rsidR="000073A9" w:rsidRPr="00A93815">
              <w:rPr>
                <w:b/>
              </w:rPr>
              <w:t xml:space="preserve"> Abra, VII Fase Tranque </w:t>
            </w:r>
            <w:proofErr w:type="spellStart"/>
            <w:r w:rsidR="000073A9" w:rsidRPr="00A93815">
              <w:rPr>
                <w:b/>
              </w:rPr>
              <w:t>Talabre</w:t>
            </w:r>
            <w:proofErr w:type="spellEnd"/>
            <w:r w:rsidR="000073A9" w:rsidRPr="00A93815">
              <w:rPr>
                <w:b/>
              </w:rPr>
              <w:t>.</w:t>
            </w:r>
          </w:p>
          <w:p w:rsidR="000073A9" w:rsidRPr="00A93815" w:rsidRDefault="000073A9" w:rsidP="00665F95">
            <w:pPr>
              <w:spacing w:line="216" w:lineRule="auto"/>
              <w:rPr>
                <w:b/>
              </w:rPr>
            </w:pPr>
            <w:proofErr w:type="spellStart"/>
            <w:r w:rsidRPr="00A93815">
              <w:rPr>
                <w:b/>
              </w:rPr>
              <w:t>Precomisionamiento</w:t>
            </w:r>
            <w:proofErr w:type="spellEnd"/>
            <w:r w:rsidRPr="00A93815">
              <w:rPr>
                <w:b/>
              </w:rPr>
              <w:t xml:space="preserve">, </w:t>
            </w:r>
            <w:proofErr w:type="spellStart"/>
            <w:r w:rsidRPr="00A93815">
              <w:rPr>
                <w:b/>
              </w:rPr>
              <w:t>comisionamiento</w:t>
            </w:r>
            <w:proofErr w:type="spellEnd"/>
            <w:r w:rsidRPr="00A93815">
              <w:rPr>
                <w:b/>
              </w:rPr>
              <w:t xml:space="preserve"> y puesta en Marcha Proyectos</w:t>
            </w:r>
            <w:r w:rsidR="00CD6A18" w:rsidRPr="00A93815">
              <w:rPr>
                <w:b/>
              </w:rPr>
              <w:t>, ocupando cargos desde Supervisor, Jefe Departamentos, Administrador de Contratos, Gerente de Operaciones, Gerente  Maquinarias, Gerente General, Dueño y Representante Legal</w:t>
            </w:r>
            <w:r w:rsidR="00277EA8" w:rsidRPr="00A93815">
              <w:rPr>
                <w:b/>
              </w:rPr>
              <w:t>.</w:t>
            </w:r>
          </w:p>
          <w:sdt>
            <w:sdtPr>
              <w:id w:val="-1554227259"/>
              <w:placeholder>
                <w:docPart w:val="29C4191EFACB40A0AD9EAF27920960C7"/>
              </w:placeholder>
              <w:temporary/>
              <w:showingPlcHdr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123769">
                  <w:rPr>
                    <w:color w:val="0070C0"/>
                  </w:rPr>
                  <w:t>Formación</w:t>
                </w:r>
              </w:p>
            </w:sdtContent>
          </w:sdt>
          <w:p w:rsidR="006F2F77" w:rsidRDefault="006F2F77" w:rsidP="00665F95">
            <w:pPr>
              <w:pStyle w:val="Nombredelaescuela"/>
              <w:spacing w:line="216" w:lineRule="auto"/>
            </w:pPr>
          </w:p>
          <w:p w:rsidR="003D1B71" w:rsidRPr="00665F95" w:rsidRDefault="00007A36" w:rsidP="00665F95">
            <w:pPr>
              <w:pStyle w:val="Nombredelaescuela"/>
              <w:spacing w:line="216" w:lineRule="auto"/>
            </w:pPr>
            <w:r>
              <w:t>Colegio Alema F-66</w:t>
            </w:r>
            <w:r w:rsidR="003D1B71" w:rsidRPr="00665F95">
              <w:rPr>
                <w:lang w:bidi="es-ES"/>
              </w:rPr>
              <w:t xml:space="preserve">, </w:t>
            </w:r>
            <w:proofErr w:type="spellStart"/>
            <w:r>
              <w:t>Comuy</w:t>
            </w:r>
            <w:proofErr w:type="spellEnd"/>
            <w:r>
              <w:t>-VALDIVIA</w:t>
            </w:r>
          </w:p>
          <w:p w:rsidR="00007A36" w:rsidRDefault="00007A36" w:rsidP="00007A36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Educacion Básica completa,  1973</w:t>
            </w:r>
            <w:r w:rsidR="009A5675">
              <w:rPr>
                <w:noProof/>
                <w:lang w:eastAsia="es-CL"/>
              </w:rPr>
              <w:t xml:space="preserve"> </w:t>
            </w:r>
            <w:r>
              <w:rPr>
                <w:noProof/>
                <w:lang w:eastAsia="es-CL"/>
              </w:rPr>
              <w:t>-</w:t>
            </w:r>
            <w:r w:rsidR="009A5675">
              <w:rPr>
                <w:noProof/>
                <w:lang w:eastAsia="es-CL"/>
              </w:rPr>
              <w:t xml:space="preserve"> </w:t>
            </w:r>
            <w:r>
              <w:rPr>
                <w:noProof/>
                <w:lang w:eastAsia="es-CL"/>
              </w:rPr>
              <w:t>1981</w:t>
            </w:r>
          </w:p>
          <w:p w:rsidR="00007A36" w:rsidRDefault="00007A36" w:rsidP="00007A36">
            <w:pPr>
              <w:rPr>
                <w:noProof/>
                <w:lang w:eastAsia="es-CL"/>
              </w:rPr>
            </w:pPr>
          </w:p>
          <w:p w:rsidR="00007A36" w:rsidRPr="00665F95" w:rsidRDefault="00007A36" w:rsidP="00007A36">
            <w:pPr>
              <w:pStyle w:val="Nombredelaescuela"/>
              <w:spacing w:line="216" w:lineRule="auto"/>
            </w:pPr>
            <w:r>
              <w:t>Liceo Industrial Técnico Profesional A-27</w:t>
            </w:r>
            <w:r w:rsidRPr="00665F95">
              <w:rPr>
                <w:lang w:bidi="es-ES"/>
              </w:rPr>
              <w:t xml:space="preserve">, </w:t>
            </w:r>
            <w:r>
              <w:t xml:space="preserve"> TEMUCO</w:t>
            </w:r>
          </w:p>
          <w:p w:rsidR="00007A36" w:rsidRDefault="00007A36" w:rsidP="00007A36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Educación Media: Completa</w:t>
            </w:r>
            <w:r w:rsidR="009A5675">
              <w:rPr>
                <w:noProof/>
                <w:lang w:eastAsia="es-CL"/>
              </w:rPr>
              <w:t>, 1982 - 1985</w:t>
            </w:r>
          </w:p>
          <w:p w:rsidR="00007A36" w:rsidRDefault="00007A36" w:rsidP="00007A36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T</w:t>
            </w:r>
            <w:r w:rsidR="009A5675">
              <w:rPr>
                <w:noProof/>
                <w:lang w:eastAsia="es-CL"/>
              </w:rPr>
              <w:t xml:space="preserve">itulo profesional : </w:t>
            </w:r>
            <w:r w:rsidR="009A5675" w:rsidRPr="009A5675">
              <w:rPr>
                <w:b/>
                <w:noProof/>
                <w:lang w:eastAsia="es-CL"/>
              </w:rPr>
              <w:t>Técnico Mecánico Automotriz</w:t>
            </w:r>
          </w:p>
          <w:p w:rsidR="00007A36" w:rsidRDefault="00007A36" w:rsidP="00007A36">
            <w:pPr>
              <w:rPr>
                <w:noProof/>
                <w:lang w:eastAsia="es-CL"/>
              </w:rPr>
            </w:pPr>
          </w:p>
          <w:p w:rsidR="00007A36" w:rsidRDefault="009A5675" w:rsidP="00007A36">
            <w:pPr>
              <w:pStyle w:val="Nombredelaescuela"/>
              <w:spacing w:line="216" w:lineRule="auto"/>
              <w:rPr>
                <w:lang w:bidi="es-ES"/>
              </w:rPr>
            </w:pPr>
            <w:r>
              <w:t>U.C. Facultad de Ing. Fundación DUOC</w:t>
            </w:r>
            <w:r w:rsidR="00007A36" w:rsidRPr="00665F95">
              <w:rPr>
                <w:lang w:bidi="es-ES"/>
              </w:rPr>
              <w:t>,</w:t>
            </w:r>
            <w:r>
              <w:rPr>
                <w:lang w:bidi="es-ES"/>
              </w:rPr>
              <w:t xml:space="preserve"> U.P.E., Sede Antonio Varas            Santiago – CHILE</w:t>
            </w:r>
          </w:p>
          <w:p w:rsidR="009A5675" w:rsidRDefault="009A5675" w:rsidP="00007A36">
            <w:pPr>
              <w:pStyle w:val="Nombredelaescuela"/>
              <w:spacing w:line="216" w:lineRule="auto"/>
              <w:rPr>
                <w:b w:val="0"/>
                <w:lang w:bidi="es-ES"/>
              </w:rPr>
            </w:pPr>
            <w:r w:rsidRPr="009A5675">
              <w:rPr>
                <w:b w:val="0"/>
                <w:lang w:bidi="es-ES"/>
              </w:rPr>
              <w:t>Educación Superior</w:t>
            </w:r>
            <w:r>
              <w:rPr>
                <w:b w:val="0"/>
                <w:lang w:bidi="es-ES"/>
              </w:rPr>
              <w:t xml:space="preserve"> Completa</w:t>
            </w:r>
          </w:p>
          <w:p w:rsidR="002A3578" w:rsidRDefault="002A3578" w:rsidP="00007A36">
            <w:pPr>
              <w:pStyle w:val="Nombredelaescuela"/>
              <w:spacing w:line="216" w:lineRule="auto"/>
              <w:rPr>
                <w:b w:val="0"/>
                <w:lang w:bidi="es-ES"/>
              </w:rPr>
            </w:pPr>
            <w:r>
              <w:rPr>
                <w:b w:val="0"/>
                <w:lang w:bidi="es-ES"/>
              </w:rPr>
              <w:t xml:space="preserve">Carrera: </w:t>
            </w:r>
            <w:r w:rsidRPr="002A3578">
              <w:rPr>
                <w:lang w:bidi="es-ES"/>
              </w:rPr>
              <w:t>Ingeniería Ejecución Mecánica Automotriz</w:t>
            </w:r>
            <w:r>
              <w:rPr>
                <w:b w:val="0"/>
                <w:lang w:bidi="es-ES"/>
              </w:rPr>
              <w:t>, 1989 – 1992</w:t>
            </w:r>
          </w:p>
          <w:p w:rsidR="002A3578" w:rsidRPr="009A5675" w:rsidRDefault="002A3578" w:rsidP="00007A36">
            <w:pPr>
              <w:pStyle w:val="Nombredelaescuela"/>
              <w:spacing w:line="216" w:lineRule="auto"/>
              <w:rPr>
                <w:b w:val="0"/>
              </w:rPr>
            </w:pPr>
          </w:p>
          <w:p w:rsidR="00007A36" w:rsidRDefault="002A3578" w:rsidP="00007A36">
            <w:pPr>
              <w:rPr>
                <w:b/>
                <w:noProof/>
                <w:lang w:eastAsia="es-CL"/>
              </w:rPr>
            </w:pPr>
            <w:r w:rsidRPr="002A3578">
              <w:rPr>
                <w:b/>
                <w:noProof/>
                <w:lang w:eastAsia="es-CL"/>
              </w:rPr>
              <w:t>Universidad</w:t>
            </w:r>
            <w:r>
              <w:rPr>
                <w:b/>
                <w:noProof/>
                <w:lang w:eastAsia="es-CL"/>
              </w:rPr>
              <w:t xml:space="preserve">  de Tarapaca, Arica – CHILE</w:t>
            </w:r>
          </w:p>
          <w:p w:rsidR="002A3578" w:rsidRDefault="002A3578" w:rsidP="00007A36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>Facu</w:t>
            </w:r>
            <w:r w:rsidR="00C176C1">
              <w:rPr>
                <w:b/>
                <w:noProof/>
                <w:lang w:eastAsia="es-CL"/>
              </w:rPr>
              <w:t>ltad de Ciencias de la Ingenierí</w:t>
            </w:r>
            <w:r>
              <w:rPr>
                <w:b/>
                <w:noProof/>
                <w:lang w:eastAsia="es-CL"/>
              </w:rPr>
              <w:t>a</w:t>
            </w:r>
            <w:r w:rsidRPr="002A3578">
              <w:rPr>
                <w:noProof/>
                <w:lang w:eastAsia="es-CL"/>
              </w:rPr>
              <w:t>, 2008 - 2012</w:t>
            </w:r>
          </w:p>
          <w:p w:rsidR="003D1B71" w:rsidRPr="00277EA8" w:rsidRDefault="002A3578" w:rsidP="00277EA8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>Titulo : Ingeni</w:t>
            </w:r>
            <w:r w:rsidR="00C176C1">
              <w:rPr>
                <w:b/>
                <w:noProof/>
                <w:lang w:eastAsia="es-CL"/>
              </w:rPr>
              <w:t>ero Civil Mecá</w:t>
            </w:r>
            <w:r>
              <w:rPr>
                <w:b/>
                <w:noProof/>
                <w:lang w:eastAsia="es-CL"/>
              </w:rPr>
              <w:t>nico</w:t>
            </w:r>
            <w:r w:rsidR="00007A36">
              <w:rPr>
                <w:noProof/>
                <w:lang w:eastAsia="es-CL"/>
              </w:rPr>
              <w:t xml:space="preserve">                    </w:t>
            </w:r>
          </w:p>
          <w:sdt>
            <w:sdtPr>
              <w:id w:val="-1730222568"/>
              <w:placeholder>
                <w:docPart w:val="930BB6D029834F6C93700DDAB259DB74"/>
              </w:placeholder>
              <w:temporary/>
              <w:showingPlcHdr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123769">
                  <w:rPr>
                    <w:color w:val="0070C0"/>
                  </w:rPr>
                  <w:t>Comunicación</w:t>
                </w:r>
              </w:p>
            </w:sdtContent>
          </w:sdt>
          <w:p w:rsidR="00814482" w:rsidRDefault="00814482" w:rsidP="00814482">
            <w:pPr>
              <w:jc w:val="both"/>
            </w:pPr>
            <w:r>
              <w:t>Me considero una persona con un alto sentido de la responsabilidad, respeto por las personas, sencillez y pasión por lo que hago  tengo un buen manejo de relaciones interpersonales, sie</w:t>
            </w:r>
            <w:r w:rsidR="00035968">
              <w:t>mpre abierto y receptivo a las opiniones y sugerencias de los demás compañeros con la finalidad de siempre mejorar el ambiente laboral de la Empresa.</w:t>
            </w:r>
          </w:p>
          <w:p w:rsidR="00035968" w:rsidRDefault="00035968" w:rsidP="00814482">
            <w:pPr>
              <w:jc w:val="both"/>
            </w:pPr>
            <w:r>
              <w:t>Además poseo habilidades innatas de comunicación, adaptación, análisis de perfil, comportamiento Humano e interpretación corporal</w:t>
            </w:r>
          </w:p>
          <w:p w:rsidR="00277EA8" w:rsidRDefault="00277EA8" w:rsidP="00814482">
            <w:pPr>
              <w:jc w:val="both"/>
            </w:pPr>
          </w:p>
          <w:p w:rsidR="003D1B71" w:rsidRPr="00665F95" w:rsidRDefault="003D1B71" w:rsidP="00665F95">
            <w:pPr>
              <w:spacing w:line="216" w:lineRule="auto"/>
            </w:pPr>
          </w:p>
          <w:sdt>
            <w:sdtPr>
              <w:id w:val="-278101685"/>
              <w:placeholder>
                <w:docPart w:val="65A6F3AE048E459694ED93F7B6509557"/>
              </w:placeholder>
              <w:temporary/>
              <w:showingPlcHdr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123769">
                  <w:rPr>
                    <w:color w:val="0070C0"/>
                  </w:rPr>
                  <w:t>Liderazgo</w:t>
                </w:r>
              </w:p>
            </w:sdtContent>
          </w:sdt>
          <w:p w:rsidR="008424C6" w:rsidRPr="00665F95" w:rsidRDefault="00814482" w:rsidP="00665F95">
            <w:pPr>
              <w:spacing w:line="216" w:lineRule="auto"/>
            </w:pPr>
            <w:r>
              <w:t>Tengo  cualidades de  liderazgo positivo, sistemático con sentido de orden y organización además del  compromiso con el  medio ambiente que me rode</w:t>
            </w:r>
            <w:r w:rsidR="00035968">
              <w:t>a, destaco por la innovación, emprendimiento y manejo de recursos, Humanos y Materiales</w:t>
            </w:r>
            <w:r w:rsidR="008424C6">
              <w:t>, con capacidad para desarrollar equipos de trabajo y dotarlos con Motivación e inspiración por lo que hacen.</w:t>
            </w:r>
          </w:p>
          <w:sdt>
            <w:sdtPr>
              <w:id w:val="1374043770"/>
              <w:placeholder>
                <w:docPart w:val="90A6BFAC698546EBA13045D5D826BB08"/>
              </w:placeholder>
              <w:temporary/>
              <w:showingPlcHdr/>
              <w15:appearance w15:val="hidden"/>
            </w:sdtPr>
            <w:sdtEndPr/>
            <w:sdtContent>
              <w:p w:rsidR="003D1B71" w:rsidRDefault="003D1B71" w:rsidP="006F2F77">
                <w:pPr>
                  <w:pStyle w:val="Ttulo2"/>
                </w:pPr>
                <w:r w:rsidRPr="00123769">
                  <w:rPr>
                    <w:color w:val="0070C0"/>
                  </w:rPr>
                  <w:t>Referencias</w:t>
                </w:r>
              </w:p>
            </w:sdtContent>
          </w:sdt>
          <w:p w:rsidR="006F2F77" w:rsidRDefault="006F2F77" w:rsidP="006F2F77">
            <w:pPr>
              <w:pStyle w:val="Prrafodelista"/>
              <w:widowControl/>
              <w:numPr>
                <w:ilvl w:val="0"/>
                <w:numId w:val="0"/>
              </w:numPr>
              <w:autoSpaceDE/>
              <w:autoSpaceDN/>
              <w:adjustRightInd/>
              <w:spacing w:after="200" w:line="276" w:lineRule="auto"/>
              <w:ind w:left="720" w:right="191"/>
              <w:rPr>
                <w:b/>
              </w:rPr>
            </w:pPr>
          </w:p>
          <w:p w:rsidR="006F2F77" w:rsidRPr="00123769" w:rsidRDefault="006F2F77" w:rsidP="006F2F77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ind w:right="191"/>
            </w:pPr>
            <w:r w:rsidRPr="00123769">
              <w:t xml:space="preserve">Gonzalo </w:t>
            </w:r>
            <w:proofErr w:type="spellStart"/>
            <w:r w:rsidRPr="00123769">
              <w:t>Ossandon</w:t>
            </w:r>
            <w:proofErr w:type="spellEnd"/>
            <w:r w:rsidRPr="00123769">
              <w:t>, Gerente Construcción Flúor  Fono: 99916538.</w:t>
            </w:r>
          </w:p>
          <w:p w:rsidR="006F2F77" w:rsidRPr="00123769" w:rsidRDefault="006F2F77" w:rsidP="006F2F77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ind w:right="191"/>
            </w:pPr>
            <w:r w:rsidRPr="00123769">
              <w:t>Miguel Alex Turra, Gerente Medio Ambiente FMI. Abra Fono:968474581</w:t>
            </w:r>
          </w:p>
          <w:p w:rsidR="006F2F77" w:rsidRPr="00123769" w:rsidRDefault="006F2F77" w:rsidP="006F2F77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ind w:right="191"/>
            </w:pPr>
            <w:r w:rsidRPr="00123769">
              <w:t>Codelco Norte:  Carlos Rojas,  Rodolfo Arellano</w:t>
            </w:r>
          </w:p>
          <w:p w:rsidR="006F2F77" w:rsidRPr="00123769" w:rsidRDefault="006F2F77" w:rsidP="006F2F77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ind w:right="191"/>
            </w:pPr>
            <w:proofErr w:type="spellStart"/>
            <w:r w:rsidRPr="00123769">
              <w:t>Turbodal</w:t>
            </w:r>
            <w:proofErr w:type="spellEnd"/>
            <w:r w:rsidRPr="00123769">
              <w:t xml:space="preserve">: Carlos Araya y  Daniel </w:t>
            </w:r>
            <w:proofErr w:type="spellStart"/>
            <w:r w:rsidRPr="00123769">
              <w:t>Leiderman</w:t>
            </w:r>
            <w:proofErr w:type="spellEnd"/>
          </w:p>
          <w:p w:rsidR="006F2F77" w:rsidRPr="00123769" w:rsidRDefault="006F2F77" w:rsidP="00B31D70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ind w:right="191"/>
            </w:pPr>
            <w:proofErr w:type="spellStart"/>
            <w:r w:rsidRPr="00123769">
              <w:t>Scania</w:t>
            </w:r>
            <w:proofErr w:type="spellEnd"/>
            <w:r w:rsidRPr="00123769">
              <w:t xml:space="preserve"> : Marcelo </w:t>
            </w:r>
            <w:proofErr w:type="spellStart"/>
            <w:r w:rsidRPr="00123769">
              <w:t>Fernandez</w:t>
            </w:r>
            <w:proofErr w:type="spellEnd"/>
            <w:r w:rsidRPr="00123769">
              <w:t xml:space="preserve"> </w:t>
            </w:r>
            <w:proofErr w:type="spellStart"/>
            <w:r w:rsidRPr="00123769">
              <w:t>Josse</w:t>
            </w:r>
            <w:proofErr w:type="spellEnd"/>
            <w:r w:rsidRPr="00123769">
              <w:t xml:space="preserve">,  Patricio </w:t>
            </w:r>
            <w:proofErr w:type="spellStart"/>
            <w:r w:rsidRPr="00123769">
              <w:t>Ábrigo</w:t>
            </w:r>
            <w:proofErr w:type="spellEnd"/>
          </w:p>
          <w:p w:rsidR="006F2F77" w:rsidRPr="00123769" w:rsidRDefault="006F2F77" w:rsidP="00B31D70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ind w:right="191"/>
            </w:pPr>
            <w:r w:rsidRPr="00123769">
              <w:t xml:space="preserve">Jorge Briseño , </w:t>
            </w:r>
            <w:proofErr w:type="spellStart"/>
            <w:r w:rsidRPr="00123769">
              <w:t>Montec</w:t>
            </w:r>
            <w:proofErr w:type="spellEnd"/>
            <w:r w:rsidRPr="00123769">
              <w:t xml:space="preserve">  Pampa Puno fono:990189636</w:t>
            </w:r>
          </w:p>
          <w:p w:rsidR="006F2F77" w:rsidRPr="00123769" w:rsidRDefault="006F2F77" w:rsidP="007F099D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ind w:right="191"/>
            </w:pPr>
            <w:r w:rsidRPr="00123769">
              <w:t xml:space="preserve">Romano </w:t>
            </w:r>
            <w:proofErr w:type="spellStart"/>
            <w:r w:rsidRPr="00123769">
              <w:t>Dagostino</w:t>
            </w:r>
            <w:proofErr w:type="spellEnd"/>
            <w:r w:rsidRPr="00123769">
              <w:t xml:space="preserve">,  Administrador  </w:t>
            </w:r>
            <w:proofErr w:type="spellStart"/>
            <w:r w:rsidRPr="00123769">
              <w:t>Montec</w:t>
            </w:r>
            <w:proofErr w:type="spellEnd"/>
            <w:r w:rsidRPr="00123769">
              <w:t>. Fono:988885043</w:t>
            </w:r>
            <w:bookmarkStart w:id="0" w:name="_GoBack"/>
            <w:bookmarkEnd w:id="0"/>
          </w:p>
          <w:p w:rsidR="006F2F77" w:rsidRPr="00277EA8" w:rsidRDefault="006F2F77" w:rsidP="00277EA8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00" w:line="276" w:lineRule="auto"/>
              <w:ind w:right="191"/>
              <w:rPr>
                <w:b/>
              </w:rPr>
            </w:pPr>
            <w:r w:rsidRPr="00123769">
              <w:t xml:space="preserve">Esteban Toledo Coronado Gerente Ventas Zona Norte  </w:t>
            </w:r>
            <w:proofErr w:type="spellStart"/>
            <w:r w:rsidRPr="00123769">
              <w:t>Epysa</w:t>
            </w:r>
            <w:proofErr w:type="spellEnd"/>
            <w:r w:rsidRPr="00123769">
              <w:t xml:space="preserve"> Equipos Fono: 93218342</w:t>
            </w:r>
          </w:p>
        </w:tc>
      </w:tr>
      <w:tr w:rsidR="003D1B71" w:rsidRPr="00CA16E3" w:rsidTr="003D1B71">
        <w:trPr>
          <w:trHeight w:val="1164"/>
        </w:trPr>
        <w:tc>
          <w:tcPr>
            <w:tcW w:w="720" w:type="dxa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B2B2B2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9E2EE8" w:rsidRDefault="009E2EE8">
            <w:pPr>
              <w:pStyle w:val="Textoindependiente"/>
              <w:kinsoku w:val="0"/>
              <w:overflowPunct w:val="0"/>
              <w:rPr>
                <w:b/>
                <w:color w:val="B2B2B2" w:themeColor="accent2"/>
                <w:lang w:val="es-ES_tradnl"/>
              </w:rPr>
            </w:pPr>
          </w:p>
          <w:p w:rsidR="003D1B71" w:rsidRPr="002456EF" w:rsidRDefault="002456EF">
            <w:pPr>
              <w:pStyle w:val="Textoindependiente"/>
              <w:kinsoku w:val="0"/>
              <w:overflowPunct w:val="0"/>
              <w:rPr>
                <w:b/>
                <w:color w:val="B2B2B2" w:themeColor="accent2"/>
                <w:lang w:val="es-ES_tradnl"/>
              </w:rPr>
            </w:pPr>
            <w:r w:rsidRPr="00123769">
              <w:rPr>
                <w:b/>
                <w:color w:val="0070C0"/>
                <w:lang w:val="es-ES_tradnl"/>
              </w:rPr>
              <w:t>ADDRESS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54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s-CL" w:eastAsia="es-CL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  <a:solidFill>
                                <a:srgbClr val="92D050"/>
                              </a:solidFill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rto="http://schemas.microsoft.com/office/word/2006/arto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A8941F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">
                      <v:shape id="Forma libre: Forma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b/qMMA&#10;AADcAAAADwAAAGRycy9kb3ducmV2LnhtbERPyWrDMBC9F/oPYgK9NVK6JMGJEkqgEEMp2T5gsCa2&#10;iTRyLTl2+/VVoZDbPN46y/XgrLhSG2rPGiZjBYK48KbmUsPp+P44BxEiskHrmTR8U4D16v5uiZnx&#10;Pe/peoilSCEcMtRQxdhkUoaiIodh7BvixJ196zAm2JbStNincGflk1JT6bDm1FBhQ5uKisuhcxp8&#10;bvPZ69dm96kmPyrvut3WfvRaP4yGtwWISEO8if/dW5PmvzzD3zPp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b/qMMAAADc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2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123769" w:rsidRDefault="002456EF" w:rsidP="00380FD1">
            <w:pPr>
              <w:pStyle w:val="Informacin"/>
              <w:rPr>
                <w:color w:val="0070C0"/>
                <w:lang w:val="es-ES_tradnl"/>
              </w:rPr>
            </w:pPr>
            <w:proofErr w:type="spellStart"/>
            <w:r w:rsidRPr="00123769">
              <w:rPr>
                <w:color w:val="0070C0"/>
                <w:lang w:val="es-ES_tradnl"/>
              </w:rPr>
              <w:t>Kollos</w:t>
            </w:r>
            <w:proofErr w:type="spellEnd"/>
            <w:r w:rsidRPr="00123769">
              <w:rPr>
                <w:color w:val="0070C0"/>
                <w:lang w:val="es-ES_tradnl"/>
              </w:rPr>
              <w:t xml:space="preserve"> Bayos 3589</w:t>
            </w:r>
          </w:p>
          <w:p w:rsidR="003D1B71" w:rsidRPr="00123769" w:rsidRDefault="002456EF" w:rsidP="002456EF">
            <w:pPr>
              <w:pStyle w:val="Informacin"/>
              <w:rPr>
                <w:color w:val="0070C0"/>
                <w:lang w:val="es-ES_tradnl"/>
              </w:rPr>
            </w:pPr>
            <w:r w:rsidRPr="00123769">
              <w:rPr>
                <w:color w:val="0070C0"/>
                <w:lang w:val="es-ES_tradnl"/>
              </w:rPr>
              <w:t xml:space="preserve">Villa Lomas </w:t>
            </w:r>
            <w:proofErr w:type="spellStart"/>
            <w:r w:rsidRPr="00123769">
              <w:rPr>
                <w:color w:val="0070C0"/>
                <w:lang w:val="es-ES_tradnl"/>
              </w:rPr>
              <w:t>Huasi</w:t>
            </w:r>
            <w:proofErr w:type="spellEnd"/>
          </w:p>
          <w:p w:rsidR="002456EF" w:rsidRPr="00CA16E3" w:rsidRDefault="002456EF" w:rsidP="002456EF">
            <w:pPr>
              <w:pStyle w:val="Informacin"/>
              <w:rPr>
                <w:lang w:val="es-ES_tradnl"/>
              </w:rPr>
            </w:pPr>
            <w:r w:rsidRPr="00123769">
              <w:rPr>
                <w:color w:val="0070C0"/>
                <w:lang w:val="es-ES_tradnl"/>
              </w:rPr>
              <w:t>CALAMA  -  CHILE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  <w:p w:rsidR="002456EF" w:rsidRDefault="002456EF" w:rsidP="00222466">
            <w:pPr>
              <w:pStyle w:val="Sinespaciado"/>
              <w:rPr>
                <w:color w:val="666666"/>
                <w:lang w:val="es-ES_tradnl"/>
              </w:rPr>
            </w:pPr>
          </w:p>
          <w:p w:rsidR="002456EF" w:rsidRPr="00CA16E3" w:rsidRDefault="002456EF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24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CL" w:eastAsia="es-CL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  <a:solidFill>
                                <a:srgbClr val="00B0F0"/>
                              </a:solidFill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rto="http://schemas.microsoft.com/office/word/2006/arto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5E5ABD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">
                      <v:shape id="Forma libre: Forma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0tcEA&#10;AADcAAAADwAAAGRycy9kb3ducmV2LnhtbERPTWvCQBC9C/0PyxR6000tBE1dpbUUvCgYo+chO01C&#10;s7Nhd6Px37uC4G0e73MWq8G04kzON5YVvE8SEMSl1Q1XCorD73gGwgdkja1lUnAlD6vly2iBmbYX&#10;3tM5D5WIIewzVFCH0GVS+rImg35iO+LI/VlnMEToKqkdXmK4aeU0SVJpsOHYUGNH65rK/7w3Cvr5&#10;zwbdqd8VQR/T7elQ7M13otTb6/D1CSLQEJ7ih3uj4/z0A+7PxAv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o9LXBAAAA3AAAAA8AAAAAAAAAAAAAAAAAmAIAAGRycy9kb3du&#10;cmV2LnhtbFBLBQYAAAAABAAEAPUAAACGAwAAAAA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ed="f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4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2456EF" w:rsidRDefault="002456EF" w:rsidP="002456EF">
            <w:pPr>
              <w:pStyle w:val="Informacin"/>
              <w:rPr>
                <w:b/>
                <w:lang w:val="es-ES_tradnl"/>
              </w:rPr>
            </w:pPr>
            <w:r w:rsidRPr="00123769">
              <w:rPr>
                <w:b/>
                <w:color w:val="0070C0"/>
                <w:lang w:val="es-ES_tradnl"/>
              </w:rPr>
              <w:t>+569  62651124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CL" w:eastAsia="es-CL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  <a:solidFill>
                                <a:srgbClr val="0070C0"/>
                              </a:solidFill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rto="http://schemas.microsoft.com/office/word/2006/arto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2BBBA4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">
                      <v:shape id="Forma libre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xiFMQA&#10;AADcAAAADwAAAGRycy9kb3ducmV2LnhtbESPT2vCQBTE70K/w/IK3ppNRdo0ZpVaKHgr0dLzI/ua&#10;RLNvY3bNn376riB4HGbmN0y2GU0jeupcbVnBcxSDIC6srrlU8H34fEpAOI+ssbFMCiZysFk/zDJM&#10;tR04p37vSxEg7FJUUHnfplK6oiKDLrItcfB+bWfQB9mVUnc4BLhp5CKOX6TBmsNChS19VFSc9hej&#10;4Jww7d7+LkM/lSdKfr7yZjxulZo/ju8rEJ5Gfw/f2jutYPG6hOuZc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8YhT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ed="f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6" o:title="Icono de correo electrónic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2456EF" w:rsidRDefault="002456EF" w:rsidP="002456EF">
            <w:pPr>
              <w:pStyle w:val="Informacin"/>
              <w:rPr>
                <w:b/>
                <w:lang w:val="es-ES_tradnl"/>
              </w:rPr>
            </w:pPr>
            <w:r w:rsidRPr="002456EF">
              <w:rPr>
                <w:b/>
                <w:color w:val="0070C0"/>
                <w:lang w:val="es-ES_tradnl"/>
              </w:rPr>
              <w:t>rolanmend@gmail.com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74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2456EF">
            <w:pPr>
              <w:pStyle w:val="Informacin"/>
              <w:rPr>
                <w:color w:val="666666"/>
                <w:lang w:val="es-ES_tradnl"/>
              </w:rPr>
            </w:pPr>
          </w:p>
        </w:tc>
        <w:tc>
          <w:tcPr>
            <w:tcW w:w="2312" w:type="dxa"/>
            <w:vAlign w:val="center"/>
          </w:tcPr>
          <w:p w:rsidR="003D1B71" w:rsidRPr="00CA16E3" w:rsidRDefault="003D1B71" w:rsidP="002456EF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24667A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665F95">
        <w:trPr>
          <w:trHeight w:val="4071"/>
        </w:trPr>
        <w:tc>
          <w:tcPr>
            <w:tcW w:w="720" w:type="dxa"/>
          </w:tcPr>
          <w:p w:rsidR="003D1B71" w:rsidRPr="00CA16E3" w:rsidRDefault="003D1B71" w:rsidP="00222466">
            <w:pPr>
              <w:rPr>
                <w:color w:val="B2B2B2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123769" w:rsidRDefault="002456EF" w:rsidP="00222466">
            <w:pPr>
              <w:rPr>
                <w:b/>
                <w:color w:val="0070C0"/>
                <w:sz w:val="20"/>
                <w:szCs w:val="20"/>
                <w:lang w:val="es-ES_tradnl"/>
              </w:rPr>
            </w:pPr>
            <w:r w:rsidRPr="00123769">
              <w:rPr>
                <w:b/>
                <w:color w:val="0070C0"/>
                <w:sz w:val="20"/>
                <w:szCs w:val="20"/>
                <w:lang w:val="es-ES_tradnl"/>
              </w:rPr>
              <w:t>LANGUAGUES</w:t>
            </w:r>
          </w:p>
          <w:p w:rsidR="002456EF" w:rsidRDefault="002456EF" w:rsidP="00222466">
            <w:pPr>
              <w:rPr>
                <w:color w:val="B2B2B2" w:themeColor="accent2"/>
                <w:sz w:val="20"/>
                <w:szCs w:val="20"/>
                <w:lang w:val="es-ES_tradnl"/>
              </w:rPr>
            </w:pPr>
          </w:p>
          <w:p w:rsidR="002456EF" w:rsidRPr="00123769" w:rsidRDefault="002456EF" w:rsidP="002456EF">
            <w:pPr>
              <w:pStyle w:val="Listaconvietas"/>
              <w:rPr>
                <w:color w:val="0070C0"/>
                <w:sz w:val="18"/>
                <w:szCs w:val="18"/>
                <w:lang w:val="es-ES_tradnl"/>
              </w:rPr>
            </w:pPr>
            <w:r w:rsidRPr="00123769">
              <w:rPr>
                <w:color w:val="0070C0"/>
                <w:sz w:val="18"/>
                <w:szCs w:val="18"/>
                <w:lang w:val="es-ES_tradnl"/>
              </w:rPr>
              <w:t>Español Nativo</w:t>
            </w:r>
          </w:p>
          <w:p w:rsidR="002456EF" w:rsidRPr="00123769" w:rsidRDefault="002456EF" w:rsidP="002456EF">
            <w:pPr>
              <w:pStyle w:val="Listaconvietas"/>
              <w:rPr>
                <w:color w:val="0070C0"/>
                <w:sz w:val="18"/>
                <w:szCs w:val="18"/>
                <w:lang w:val="es-ES_tradnl"/>
              </w:rPr>
            </w:pPr>
            <w:r w:rsidRPr="00123769">
              <w:rPr>
                <w:color w:val="0070C0"/>
                <w:sz w:val="18"/>
                <w:szCs w:val="18"/>
                <w:lang w:val="es-ES_tradnl"/>
              </w:rPr>
              <w:t>Ingles medio</w:t>
            </w:r>
          </w:p>
          <w:p w:rsidR="002456EF" w:rsidRDefault="002456EF" w:rsidP="00222466">
            <w:pPr>
              <w:rPr>
                <w:color w:val="B2B2B2" w:themeColor="accent2"/>
                <w:sz w:val="20"/>
                <w:szCs w:val="20"/>
                <w:lang w:val="es-ES_tradnl"/>
              </w:rPr>
            </w:pPr>
          </w:p>
          <w:p w:rsidR="002456EF" w:rsidRDefault="002456EF" w:rsidP="00222466">
            <w:pPr>
              <w:rPr>
                <w:color w:val="B2B2B2" w:themeColor="accent2"/>
                <w:sz w:val="20"/>
                <w:szCs w:val="20"/>
                <w:lang w:val="es-ES_tradnl"/>
              </w:rPr>
            </w:pPr>
          </w:p>
          <w:p w:rsidR="002456EF" w:rsidRPr="00123769" w:rsidRDefault="00B31312" w:rsidP="00222466">
            <w:pPr>
              <w:rPr>
                <w:b/>
                <w:color w:val="0070C0"/>
                <w:sz w:val="20"/>
                <w:szCs w:val="20"/>
                <w:lang w:val="es-ES_tradnl"/>
              </w:rPr>
            </w:pPr>
            <w:r w:rsidRPr="00123769">
              <w:rPr>
                <w:b/>
                <w:color w:val="0070C0"/>
                <w:sz w:val="20"/>
                <w:szCs w:val="20"/>
                <w:lang w:val="es-ES_tradnl"/>
              </w:rPr>
              <w:t>TRAINING</w:t>
            </w:r>
          </w:p>
          <w:p w:rsidR="00B31312" w:rsidRPr="002456EF" w:rsidRDefault="00B31312" w:rsidP="00222466">
            <w:pPr>
              <w:rPr>
                <w:b/>
                <w:color w:val="B2B2B2" w:themeColor="accent2"/>
                <w:sz w:val="20"/>
                <w:szCs w:val="20"/>
                <w:lang w:val="es-ES_tradnl"/>
              </w:rPr>
            </w:pPr>
          </w:p>
          <w:p w:rsidR="002456EF" w:rsidRPr="00123769" w:rsidRDefault="002456EF" w:rsidP="002456EF">
            <w:pPr>
              <w:pStyle w:val="Listaconvietas"/>
              <w:rPr>
                <w:color w:val="0070C0"/>
                <w:sz w:val="18"/>
                <w:szCs w:val="18"/>
                <w:lang w:val="es-ES_tradnl"/>
              </w:rPr>
            </w:pPr>
            <w:r w:rsidRPr="00123769">
              <w:rPr>
                <w:color w:val="0070C0"/>
                <w:sz w:val="18"/>
                <w:szCs w:val="18"/>
                <w:lang w:val="es-ES_tradnl"/>
              </w:rPr>
              <w:t>Sistema Gestión de la Seguridad y Salud en el Trabajo, OHSAS-18002, 2007 NORMAS ISO-14001, 2004</w:t>
            </w:r>
          </w:p>
          <w:p w:rsidR="002456EF" w:rsidRPr="00123769" w:rsidRDefault="002456EF" w:rsidP="002456EF">
            <w:pPr>
              <w:pStyle w:val="Listaconvietas"/>
              <w:rPr>
                <w:color w:val="0070C0"/>
                <w:sz w:val="18"/>
                <w:szCs w:val="18"/>
                <w:lang w:val="es-ES_tradnl"/>
              </w:rPr>
            </w:pPr>
            <w:r w:rsidRPr="00123769">
              <w:rPr>
                <w:color w:val="0070C0"/>
                <w:sz w:val="18"/>
                <w:szCs w:val="18"/>
                <w:lang w:val="es-ES_tradnl"/>
              </w:rPr>
              <w:t>Curso Básico de Prevención de Riesgos para la Minería</w:t>
            </w:r>
          </w:p>
          <w:p w:rsidR="002456EF" w:rsidRPr="00123769" w:rsidRDefault="002456EF" w:rsidP="002456EF">
            <w:pPr>
              <w:pStyle w:val="Listaconvietas"/>
              <w:rPr>
                <w:color w:val="0070C0"/>
                <w:sz w:val="18"/>
                <w:szCs w:val="18"/>
                <w:lang w:val="es-ES_tradnl"/>
              </w:rPr>
            </w:pPr>
            <w:r w:rsidRPr="00123769">
              <w:rPr>
                <w:color w:val="0070C0"/>
                <w:sz w:val="18"/>
                <w:szCs w:val="18"/>
                <w:lang w:val="es-ES_tradnl"/>
              </w:rPr>
              <w:t>NOSA 5 ESTRELLAS</w:t>
            </w:r>
          </w:p>
          <w:p w:rsidR="002456EF" w:rsidRPr="00123769" w:rsidRDefault="002456EF" w:rsidP="002456EF">
            <w:pPr>
              <w:pStyle w:val="Listaconvietas"/>
              <w:rPr>
                <w:color w:val="0070C0"/>
                <w:sz w:val="18"/>
                <w:szCs w:val="18"/>
                <w:lang w:val="es-ES_tradnl"/>
              </w:rPr>
            </w:pPr>
            <w:r w:rsidRPr="00123769">
              <w:rPr>
                <w:color w:val="0070C0"/>
                <w:sz w:val="18"/>
                <w:szCs w:val="18"/>
                <w:lang w:val="es-ES_tradnl"/>
              </w:rPr>
              <w:t>ACHS, Manejo defensivo, Conducción Alta Montaña</w:t>
            </w:r>
          </w:p>
          <w:p w:rsidR="00947A37" w:rsidRDefault="00947A37" w:rsidP="00947A37">
            <w:pPr>
              <w:pStyle w:val="Listaconvietas"/>
              <w:numPr>
                <w:ilvl w:val="0"/>
                <w:numId w:val="0"/>
              </w:numPr>
              <w:ind w:left="360" w:hanging="360"/>
              <w:rPr>
                <w:color w:val="B2B2B2" w:themeColor="accent2"/>
                <w:sz w:val="18"/>
                <w:szCs w:val="18"/>
                <w:lang w:val="es-ES_tradnl"/>
              </w:rPr>
            </w:pPr>
          </w:p>
          <w:p w:rsidR="00947A37" w:rsidRDefault="00947A37" w:rsidP="00947A37">
            <w:pPr>
              <w:pStyle w:val="Listaconvietas"/>
              <w:numPr>
                <w:ilvl w:val="0"/>
                <w:numId w:val="0"/>
              </w:numPr>
              <w:ind w:left="360" w:hanging="360"/>
              <w:rPr>
                <w:color w:val="B2B2B2" w:themeColor="accent2"/>
                <w:sz w:val="18"/>
                <w:szCs w:val="18"/>
                <w:lang w:val="es-ES_tradnl"/>
              </w:rPr>
            </w:pPr>
          </w:p>
          <w:p w:rsidR="00947A37" w:rsidRDefault="00947A37" w:rsidP="00947A37">
            <w:pPr>
              <w:pStyle w:val="Listaconvietas"/>
              <w:numPr>
                <w:ilvl w:val="0"/>
                <w:numId w:val="0"/>
              </w:numPr>
              <w:ind w:left="360" w:hanging="360"/>
              <w:rPr>
                <w:color w:val="B2B2B2" w:themeColor="accent2"/>
                <w:sz w:val="18"/>
                <w:szCs w:val="18"/>
                <w:lang w:val="es-ES_tradnl"/>
              </w:rPr>
            </w:pPr>
          </w:p>
          <w:p w:rsidR="002456EF" w:rsidRPr="00123769" w:rsidRDefault="002456EF" w:rsidP="00947A37">
            <w:pPr>
              <w:pStyle w:val="Listaconvietas"/>
              <w:rPr>
                <w:color w:val="0070C0"/>
                <w:sz w:val="18"/>
                <w:szCs w:val="18"/>
                <w:lang w:val="es-ES_tradnl"/>
              </w:rPr>
            </w:pPr>
            <w:proofErr w:type="spellStart"/>
            <w:r w:rsidRPr="00123769">
              <w:rPr>
                <w:color w:val="0070C0"/>
                <w:sz w:val="18"/>
                <w:szCs w:val="18"/>
                <w:lang w:val="es-ES_tradnl"/>
              </w:rPr>
              <w:t>S.i</w:t>
            </w:r>
            <w:proofErr w:type="spellEnd"/>
            <w:r w:rsidRPr="00123769">
              <w:rPr>
                <w:color w:val="0070C0"/>
                <w:sz w:val="18"/>
                <w:szCs w:val="18"/>
                <w:lang w:val="es-ES_tradnl"/>
              </w:rPr>
              <w:t xml:space="preserve">  CONSULTORES, estrategias en Recursos Humanos</w:t>
            </w:r>
          </w:p>
          <w:p w:rsidR="002456EF" w:rsidRPr="00123769" w:rsidRDefault="002456EF" w:rsidP="002456EF">
            <w:pPr>
              <w:pStyle w:val="Listaconvietas"/>
              <w:rPr>
                <w:color w:val="0070C0"/>
                <w:sz w:val="18"/>
                <w:szCs w:val="18"/>
                <w:lang w:val="es-ES_tradnl"/>
              </w:rPr>
            </w:pPr>
            <w:r w:rsidRPr="00123769">
              <w:rPr>
                <w:color w:val="0070C0"/>
                <w:sz w:val="18"/>
                <w:szCs w:val="18"/>
                <w:lang w:val="es-ES_tradnl"/>
              </w:rPr>
              <w:t>BPM LATAM,  Gestión y Procesos de Negocios</w:t>
            </w:r>
          </w:p>
          <w:p w:rsidR="002456EF" w:rsidRDefault="002456EF" w:rsidP="002456EF">
            <w:pPr>
              <w:pStyle w:val="Listaconvietas"/>
              <w:numPr>
                <w:ilvl w:val="0"/>
                <w:numId w:val="0"/>
              </w:numPr>
              <w:ind w:left="360" w:hanging="360"/>
              <w:rPr>
                <w:color w:val="B2B2B2" w:themeColor="accent2"/>
                <w:sz w:val="18"/>
                <w:szCs w:val="18"/>
                <w:lang w:val="es-ES_tradnl"/>
              </w:rPr>
            </w:pPr>
          </w:p>
          <w:p w:rsidR="002456EF" w:rsidRDefault="002456EF" w:rsidP="002456EF">
            <w:pPr>
              <w:pStyle w:val="Listaconvietas"/>
              <w:numPr>
                <w:ilvl w:val="0"/>
                <w:numId w:val="0"/>
              </w:numPr>
              <w:ind w:left="360" w:hanging="360"/>
              <w:rPr>
                <w:color w:val="B2B2B2" w:themeColor="accent2"/>
                <w:sz w:val="18"/>
                <w:szCs w:val="18"/>
                <w:lang w:val="es-ES_tradnl"/>
              </w:rPr>
            </w:pPr>
          </w:p>
          <w:p w:rsidR="002456EF" w:rsidRDefault="002456EF" w:rsidP="002456EF">
            <w:pPr>
              <w:pStyle w:val="Listaconvietas"/>
              <w:numPr>
                <w:ilvl w:val="0"/>
                <w:numId w:val="0"/>
              </w:numPr>
              <w:ind w:left="360" w:hanging="360"/>
              <w:rPr>
                <w:color w:val="B2B2B2" w:themeColor="accent2"/>
                <w:sz w:val="18"/>
                <w:szCs w:val="18"/>
                <w:lang w:val="es-ES_tradnl"/>
              </w:rPr>
            </w:pPr>
          </w:p>
          <w:p w:rsidR="002456EF" w:rsidRDefault="002456EF" w:rsidP="002456EF">
            <w:pPr>
              <w:pStyle w:val="Listaconvietas"/>
              <w:numPr>
                <w:ilvl w:val="0"/>
                <w:numId w:val="0"/>
              </w:numPr>
              <w:ind w:left="360" w:hanging="360"/>
              <w:rPr>
                <w:color w:val="B2B2B2" w:themeColor="accent2"/>
                <w:sz w:val="18"/>
                <w:szCs w:val="18"/>
                <w:lang w:val="es-ES_tradnl"/>
              </w:rPr>
            </w:pPr>
          </w:p>
          <w:p w:rsidR="002456EF" w:rsidRDefault="002456EF" w:rsidP="002456EF">
            <w:pPr>
              <w:pStyle w:val="Listaconvietas"/>
              <w:numPr>
                <w:ilvl w:val="0"/>
                <w:numId w:val="0"/>
              </w:numPr>
              <w:ind w:left="360" w:hanging="360"/>
              <w:rPr>
                <w:color w:val="B2B2B2" w:themeColor="accent2"/>
                <w:sz w:val="18"/>
                <w:szCs w:val="18"/>
                <w:lang w:val="es-ES_tradnl"/>
              </w:rPr>
            </w:pPr>
          </w:p>
          <w:p w:rsidR="002456EF" w:rsidRPr="002456EF" w:rsidRDefault="002456EF" w:rsidP="002456EF">
            <w:pPr>
              <w:pStyle w:val="Listaconvietas"/>
              <w:numPr>
                <w:ilvl w:val="0"/>
                <w:numId w:val="0"/>
              </w:numPr>
              <w:ind w:left="360" w:hanging="360"/>
              <w:rPr>
                <w:color w:val="B2B2B2" w:themeColor="accent2"/>
                <w:sz w:val="18"/>
                <w:szCs w:val="18"/>
                <w:lang w:val="es-ES_tradnl"/>
              </w:rPr>
            </w:pPr>
          </w:p>
          <w:p w:rsidR="002456EF" w:rsidRDefault="002456EF" w:rsidP="00222466">
            <w:pPr>
              <w:rPr>
                <w:color w:val="B2B2B2" w:themeColor="accent2"/>
                <w:sz w:val="20"/>
                <w:szCs w:val="20"/>
                <w:lang w:val="es-ES_tradnl"/>
              </w:rPr>
            </w:pPr>
          </w:p>
          <w:p w:rsidR="009E2EE8" w:rsidRDefault="009E2EE8" w:rsidP="009E2EE8">
            <w:pPr>
              <w:rPr>
                <w:b/>
                <w:color w:val="B2B2B2" w:themeColor="accent2"/>
                <w:sz w:val="20"/>
                <w:szCs w:val="20"/>
                <w:lang w:val="es-ES_tradnl"/>
              </w:rPr>
            </w:pPr>
          </w:p>
          <w:p w:rsidR="009E2EE8" w:rsidRDefault="009E2EE8" w:rsidP="009E2EE8">
            <w:pPr>
              <w:rPr>
                <w:b/>
                <w:color w:val="B2B2B2" w:themeColor="accent2"/>
                <w:sz w:val="20"/>
                <w:szCs w:val="20"/>
                <w:lang w:val="es-ES_tradnl"/>
              </w:rPr>
            </w:pPr>
          </w:p>
          <w:p w:rsidR="00277EA8" w:rsidRDefault="00277EA8" w:rsidP="009E2EE8">
            <w:pPr>
              <w:rPr>
                <w:b/>
                <w:color w:val="B2B2B2" w:themeColor="accent2"/>
                <w:sz w:val="20"/>
                <w:szCs w:val="20"/>
                <w:lang w:val="es-ES_tradnl"/>
              </w:rPr>
            </w:pPr>
          </w:p>
          <w:p w:rsidR="009E2EE8" w:rsidRDefault="009E2EE8" w:rsidP="009E2EE8">
            <w:pPr>
              <w:rPr>
                <w:b/>
                <w:color w:val="B2B2B2" w:themeColor="accent2"/>
                <w:sz w:val="20"/>
                <w:szCs w:val="20"/>
                <w:lang w:val="es-ES_tradnl"/>
              </w:rPr>
            </w:pPr>
          </w:p>
          <w:p w:rsidR="009E2EE8" w:rsidRPr="00123769" w:rsidRDefault="009E2EE8" w:rsidP="009E2EE8">
            <w:pPr>
              <w:rPr>
                <w:b/>
                <w:color w:val="0070C0"/>
                <w:sz w:val="20"/>
                <w:szCs w:val="20"/>
                <w:lang w:val="es-ES_tradnl"/>
              </w:rPr>
            </w:pPr>
            <w:r w:rsidRPr="00123769">
              <w:rPr>
                <w:b/>
                <w:color w:val="0070C0"/>
                <w:sz w:val="20"/>
                <w:szCs w:val="20"/>
                <w:lang w:val="es-ES_tradnl"/>
              </w:rPr>
              <w:t>SKILLS</w:t>
            </w:r>
          </w:p>
          <w:p w:rsidR="00B31312" w:rsidRDefault="00B31312" w:rsidP="00B31312">
            <w:pPr>
              <w:widowControl/>
              <w:autoSpaceDE/>
              <w:autoSpaceDN/>
              <w:adjustRightInd/>
              <w:spacing w:after="200" w:line="276" w:lineRule="auto"/>
              <w:ind w:right="191"/>
              <w:rPr>
                <w:color w:val="B2B2B2" w:themeColor="accent2"/>
                <w:sz w:val="18"/>
                <w:szCs w:val="18"/>
              </w:rPr>
            </w:pPr>
            <w:r>
              <w:rPr>
                <w:color w:val="B2B2B2" w:themeColor="accent2"/>
                <w:sz w:val="18"/>
                <w:szCs w:val="18"/>
              </w:rPr>
              <w:t xml:space="preserve"> </w:t>
            </w:r>
          </w:p>
          <w:p w:rsidR="00B31312" w:rsidRPr="00123769" w:rsidRDefault="00B31312" w:rsidP="00B31312">
            <w:pPr>
              <w:pStyle w:val="Listaconvietas"/>
              <w:rPr>
                <w:color w:val="0070C0"/>
                <w:sz w:val="18"/>
                <w:szCs w:val="18"/>
                <w:lang w:val="es-ES_tradnl"/>
              </w:rPr>
            </w:pPr>
            <w:r w:rsidRPr="00123769">
              <w:rPr>
                <w:color w:val="0070C0"/>
                <w:sz w:val="18"/>
                <w:szCs w:val="18"/>
              </w:rPr>
              <w:t>Manejo de indicadores claves de desempeño en mantenimiento, (KPI)  con la finalidad de aumentar productividad de las Maquinas, bajo control e implementación de herramientas de trabajo</w:t>
            </w:r>
          </w:p>
          <w:p w:rsidR="009E2EE8" w:rsidRPr="00123769" w:rsidRDefault="00B31312" w:rsidP="00B31312">
            <w:pPr>
              <w:pStyle w:val="Listaconvietas"/>
              <w:rPr>
                <w:color w:val="0070C0"/>
                <w:sz w:val="18"/>
                <w:szCs w:val="18"/>
                <w:lang w:val="es-ES_tradnl"/>
              </w:rPr>
            </w:pPr>
            <w:r w:rsidRPr="00123769">
              <w:rPr>
                <w:color w:val="0070C0"/>
                <w:sz w:val="18"/>
                <w:szCs w:val="18"/>
              </w:rPr>
              <w:t>Implementación de programas para mejoramiento continuo, en base a la evaluación de los indicadores</w:t>
            </w:r>
          </w:p>
          <w:p w:rsidR="00A57E10" w:rsidRPr="00A57E10" w:rsidRDefault="00B31D70" w:rsidP="00B31D70">
            <w:pPr>
              <w:pStyle w:val="Listaconvietas"/>
              <w:rPr>
                <w:color w:val="B2B2B2" w:themeColor="accent2"/>
                <w:sz w:val="18"/>
                <w:szCs w:val="18"/>
                <w:lang w:val="es-ES_tradnl"/>
              </w:rPr>
            </w:pPr>
            <w:r w:rsidRPr="00B31D70">
              <w:rPr>
                <w:color w:val="0070C0"/>
                <w:sz w:val="18"/>
                <w:szCs w:val="18"/>
              </w:rPr>
              <w:t>Control Flota de Equipos Mayores y Menores Full FMS, GPS,  Telemétrica  Satelital</w:t>
            </w:r>
            <w:r w:rsidR="00A57E10">
              <w:rPr>
                <w:color w:val="0070C0"/>
                <w:sz w:val="18"/>
                <w:szCs w:val="18"/>
              </w:rPr>
              <w:t>.</w:t>
            </w:r>
          </w:p>
          <w:p w:rsidR="00A57E10" w:rsidRPr="00A57E10" w:rsidRDefault="00A57E10" w:rsidP="00B31D70">
            <w:pPr>
              <w:pStyle w:val="Listaconvietas"/>
              <w:rPr>
                <w:color w:val="B2B2B2" w:themeColor="accent2"/>
                <w:sz w:val="18"/>
                <w:szCs w:val="18"/>
                <w:lang w:val="es-ES_tradnl"/>
              </w:rPr>
            </w:pPr>
            <w:r>
              <w:rPr>
                <w:color w:val="0070C0"/>
                <w:sz w:val="18"/>
                <w:szCs w:val="18"/>
              </w:rPr>
              <w:t xml:space="preserve"> </w:t>
            </w:r>
            <w:r w:rsidR="00B31D70" w:rsidRPr="00B31D70">
              <w:rPr>
                <w:color w:val="0070C0"/>
                <w:sz w:val="18"/>
                <w:szCs w:val="18"/>
              </w:rPr>
              <w:t>Análisis  y Detección de fallas  en Motores y  Equipos Mineros,  Bencineros y Diésel</w:t>
            </w:r>
            <w:r>
              <w:rPr>
                <w:color w:val="0070C0"/>
                <w:sz w:val="18"/>
                <w:szCs w:val="18"/>
              </w:rPr>
              <w:t>.</w:t>
            </w:r>
          </w:p>
          <w:p w:rsidR="00A57E10" w:rsidRPr="00A57E10" w:rsidRDefault="00B31D70" w:rsidP="00A57E10">
            <w:pPr>
              <w:pStyle w:val="Listaconvietas"/>
              <w:rPr>
                <w:color w:val="B2B2B2" w:themeColor="accent2"/>
                <w:sz w:val="18"/>
                <w:szCs w:val="18"/>
                <w:lang w:val="es-ES_tradnl"/>
              </w:rPr>
            </w:pPr>
            <w:r w:rsidRPr="00A57E10">
              <w:rPr>
                <w:color w:val="0070C0"/>
                <w:sz w:val="18"/>
                <w:szCs w:val="18"/>
              </w:rPr>
              <w:t>Configuración de Equipos y Camiones con respecto  a requerimiento de eficiencia, capacidad, desempeño en determinadas áreas obteniendo los mejores rendimientos operacionales aplicando la mejor relación par motor, diferencial, torque  y  potencia.</w:t>
            </w:r>
          </w:p>
          <w:p w:rsidR="00A57E10" w:rsidRPr="00A57E10" w:rsidRDefault="00A57E10" w:rsidP="00A57E10">
            <w:pPr>
              <w:pStyle w:val="Listaconvietas"/>
              <w:rPr>
                <w:color w:val="B2B2B2" w:themeColor="accent2"/>
                <w:sz w:val="18"/>
                <w:szCs w:val="18"/>
                <w:lang w:val="es-ES_tradnl"/>
              </w:rPr>
            </w:pPr>
            <w:r w:rsidRPr="00A57E10">
              <w:rPr>
                <w:color w:val="0070C0"/>
                <w:sz w:val="18"/>
                <w:szCs w:val="18"/>
              </w:rPr>
              <w:t>Detección del rango  operacional Óptimo  en todos los Equipos de tracción, propulsados por  motor mediante  caja, diferenciales y transmisión</w:t>
            </w:r>
            <w:r w:rsidRPr="00B6585D">
              <w:rPr>
                <w:color w:val="0070C0"/>
                <w:sz w:val="18"/>
                <w:szCs w:val="18"/>
              </w:rPr>
              <w:t>.</w:t>
            </w:r>
          </w:p>
          <w:p w:rsidR="00A57E10" w:rsidRDefault="00A57E10" w:rsidP="00A57E10">
            <w:pPr>
              <w:pStyle w:val="Listaconvietas"/>
              <w:numPr>
                <w:ilvl w:val="0"/>
                <w:numId w:val="0"/>
              </w:numPr>
              <w:ind w:left="360" w:hanging="360"/>
              <w:rPr>
                <w:color w:val="0070C0"/>
                <w:sz w:val="18"/>
                <w:szCs w:val="18"/>
              </w:rPr>
            </w:pPr>
          </w:p>
          <w:p w:rsidR="00A57E10" w:rsidRDefault="00A57E10" w:rsidP="00A57E10">
            <w:pPr>
              <w:pStyle w:val="Listaconvietas"/>
              <w:numPr>
                <w:ilvl w:val="0"/>
                <w:numId w:val="0"/>
              </w:numPr>
              <w:ind w:left="360" w:hanging="360"/>
              <w:rPr>
                <w:color w:val="0070C0"/>
                <w:sz w:val="18"/>
                <w:szCs w:val="18"/>
              </w:rPr>
            </w:pPr>
          </w:p>
          <w:p w:rsidR="00A57E10" w:rsidRDefault="00A57E10" w:rsidP="00A57E10">
            <w:pPr>
              <w:pStyle w:val="Listaconvietas"/>
              <w:numPr>
                <w:ilvl w:val="0"/>
                <w:numId w:val="0"/>
              </w:numPr>
              <w:ind w:left="360" w:hanging="360"/>
              <w:rPr>
                <w:color w:val="0070C0"/>
                <w:sz w:val="18"/>
                <w:szCs w:val="18"/>
              </w:rPr>
            </w:pPr>
          </w:p>
          <w:p w:rsidR="00A57E10" w:rsidRDefault="00A57E10" w:rsidP="00A57E10">
            <w:pPr>
              <w:pStyle w:val="Listaconvietas"/>
              <w:numPr>
                <w:ilvl w:val="0"/>
                <w:numId w:val="0"/>
              </w:numPr>
              <w:ind w:left="360" w:hanging="360"/>
              <w:rPr>
                <w:color w:val="0070C0"/>
                <w:sz w:val="18"/>
                <w:szCs w:val="18"/>
              </w:rPr>
            </w:pPr>
          </w:p>
          <w:p w:rsidR="00A57E10" w:rsidRDefault="00A57E10" w:rsidP="00A57E10">
            <w:pPr>
              <w:pStyle w:val="Listaconvietas"/>
              <w:numPr>
                <w:ilvl w:val="0"/>
                <w:numId w:val="0"/>
              </w:numPr>
              <w:ind w:left="360" w:hanging="360"/>
              <w:rPr>
                <w:color w:val="0070C0"/>
                <w:sz w:val="18"/>
                <w:szCs w:val="18"/>
              </w:rPr>
            </w:pPr>
          </w:p>
          <w:p w:rsidR="00A57E10" w:rsidRDefault="00A57E10" w:rsidP="00A57E10">
            <w:pPr>
              <w:pStyle w:val="Listaconvietas"/>
              <w:numPr>
                <w:ilvl w:val="0"/>
                <w:numId w:val="0"/>
              </w:numPr>
              <w:ind w:left="360" w:hanging="360"/>
              <w:rPr>
                <w:color w:val="0070C0"/>
                <w:sz w:val="18"/>
                <w:szCs w:val="18"/>
              </w:rPr>
            </w:pPr>
          </w:p>
          <w:p w:rsidR="00A57E10" w:rsidRDefault="00A57E10" w:rsidP="00A57E10">
            <w:pPr>
              <w:pStyle w:val="Listaconvietas"/>
              <w:numPr>
                <w:ilvl w:val="0"/>
                <w:numId w:val="0"/>
              </w:numPr>
              <w:ind w:left="360" w:hanging="360"/>
              <w:rPr>
                <w:color w:val="0070C0"/>
                <w:sz w:val="18"/>
                <w:szCs w:val="18"/>
              </w:rPr>
            </w:pPr>
          </w:p>
          <w:p w:rsidR="00A57E10" w:rsidRPr="00A57E10" w:rsidRDefault="00A57E10" w:rsidP="00A57E10">
            <w:pPr>
              <w:pStyle w:val="Listaconvietas"/>
              <w:numPr>
                <w:ilvl w:val="0"/>
                <w:numId w:val="0"/>
              </w:numPr>
              <w:ind w:left="360" w:hanging="360"/>
              <w:rPr>
                <w:color w:val="B2B2B2" w:themeColor="accent2"/>
                <w:sz w:val="18"/>
                <w:szCs w:val="18"/>
                <w:lang w:val="es-ES_tradnl"/>
              </w:rPr>
            </w:pPr>
          </w:p>
          <w:p w:rsidR="00A57E10" w:rsidRPr="00531988" w:rsidRDefault="00A57E10" w:rsidP="00A57E10">
            <w:pPr>
              <w:pStyle w:val="Listaconvietas"/>
              <w:rPr>
                <w:color w:val="B2B2B2" w:themeColor="accent2"/>
                <w:sz w:val="18"/>
                <w:szCs w:val="18"/>
                <w:lang w:val="es-ES_tradnl"/>
              </w:rPr>
            </w:pPr>
            <w:r w:rsidRPr="00B6585D">
              <w:rPr>
                <w:color w:val="0070C0"/>
                <w:sz w:val="18"/>
                <w:szCs w:val="18"/>
              </w:rPr>
              <w:t>Evaluación  en  Calidad de Operación,  Equipos de Movimiento de Tierra Mayores y Menores</w:t>
            </w:r>
            <w:r>
              <w:rPr>
                <w:color w:val="0070C0"/>
                <w:sz w:val="18"/>
                <w:szCs w:val="18"/>
              </w:rPr>
              <w:t>.</w:t>
            </w:r>
          </w:p>
          <w:p w:rsidR="00531988" w:rsidRPr="00531988" w:rsidRDefault="00A57E10" w:rsidP="00531988">
            <w:pPr>
              <w:pStyle w:val="Listaconvietas"/>
              <w:rPr>
                <w:color w:val="B2B2B2" w:themeColor="accent2"/>
                <w:sz w:val="18"/>
                <w:szCs w:val="18"/>
                <w:lang w:val="es-ES_tradnl"/>
              </w:rPr>
            </w:pPr>
            <w:r w:rsidRPr="00531988">
              <w:rPr>
                <w:color w:val="0070C0"/>
                <w:sz w:val="18"/>
                <w:szCs w:val="18"/>
              </w:rPr>
              <w:t>Operación de todos los Equipos de Movimiento  de tierra  Menores  y  Mayores.</w:t>
            </w:r>
          </w:p>
          <w:p w:rsidR="00531988" w:rsidRPr="00531988" w:rsidRDefault="00A57E10" w:rsidP="00531988">
            <w:pPr>
              <w:pStyle w:val="Listaconvietas"/>
              <w:rPr>
                <w:color w:val="B2B2B2" w:themeColor="accent2"/>
                <w:sz w:val="18"/>
                <w:szCs w:val="18"/>
                <w:lang w:val="es-ES_tradnl"/>
              </w:rPr>
            </w:pPr>
            <w:r w:rsidRPr="00531988">
              <w:rPr>
                <w:color w:val="0070C0"/>
                <w:sz w:val="18"/>
                <w:szCs w:val="18"/>
              </w:rPr>
              <w:t>Capaz de Analizar en grupos,  confeccionar y crear  Procedimiento de trabajo Nuevo.</w:t>
            </w:r>
          </w:p>
          <w:p w:rsidR="00531988" w:rsidRPr="00531988" w:rsidRDefault="00531988" w:rsidP="00531988">
            <w:pPr>
              <w:pStyle w:val="Listaconvietas"/>
              <w:rPr>
                <w:color w:val="B2B2B2" w:themeColor="accent2"/>
                <w:sz w:val="18"/>
                <w:szCs w:val="18"/>
                <w:lang w:val="es-ES_tradnl"/>
              </w:rPr>
            </w:pPr>
            <w:r w:rsidRPr="00531988">
              <w:rPr>
                <w:color w:val="0070C0"/>
                <w:sz w:val="18"/>
                <w:szCs w:val="18"/>
              </w:rPr>
              <w:t>Capaz de entregar Capacitación Teórica , Técnica y Practica de Operación para todos los Equipos de Movimientos de Tierra Masivos, según tipo y rango Operacional de Trabajo a Operadores.</w:t>
            </w:r>
          </w:p>
          <w:p w:rsidR="00531988" w:rsidRPr="00531988" w:rsidRDefault="00531988" w:rsidP="00531988">
            <w:pPr>
              <w:pStyle w:val="Listaconvietas"/>
              <w:rPr>
                <w:color w:val="B2B2B2" w:themeColor="accent2"/>
                <w:sz w:val="18"/>
                <w:szCs w:val="18"/>
                <w:lang w:val="es-ES_tradnl"/>
              </w:rPr>
            </w:pPr>
            <w:r w:rsidRPr="00531988">
              <w:rPr>
                <w:color w:val="0070C0"/>
                <w:sz w:val="18"/>
                <w:szCs w:val="18"/>
              </w:rPr>
              <w:t>Reconocimiento de fallas complejas en Motores , Transmisiones,  Diferenciales, Mandos Finales, Reductores, Bombas Hidráulicas, Sistemas Hidráulicos y  Neumáticos</w:t>
            </w:r>
            <w:r w:rsidRPr="00B6585D">
              <w:rPr>
                <w:color w:val="0070C0"/>
                <w:sz w:val="18"/>
                <w:szCs w:val="18"/>
              </w:rPr>
              <w:t xml:space="preserve"> </w:t>
            </w:r>
          </w:p>
          <w:p w:rsidR="00A57E10" w:rsidRDefault="00531988" w:rsidP="00531988">
            <w:pPr>
              <w:pStyle w:val="Listaconvietas"/>
              <w:rPr>
                <w:color w:val="B2B2B2" w:themeColor="accent2"/>
                <w:sz w:val="18"/>
                <w:szCs w:val="18"/>
                <w:lang w:val="es-ES_tradnl"/>
              </w:rPr>
            </w:pPr>
            <w:r w:rsidRPr="00B6585D">
              <w:rPr>
                <w:color w:val="0070C0"/>
                <w:sz w:val="18"/>
                <w:szCs w:val="18"/>
              </w:rPr>
              <w:t>Charlas motivacionales enfocadas en la alta productividad, basado en la experiencia y  trayectoria con vivencias  en terreno en el Área de Operaciones y Maquinarias</w:t>
            </w:r>
          </w:p>
          <w:p w:rsidR="002456EF" w:rsidRPr="00531988" w:rsidRDefault="002456EF" w:rsidP="00531988">
            <w:pPr>
              <w:pStyle w:val="Listaconvietas"/>
              <w:numPr>
                <w:ilvl w:val="0"/>
                <w:numId w:val="0"/>
              </w:numPr>
              <w:ind w:left="360"/>
              <w:rPr>
                <w:color w:val="B2B2B2" w:themeColor="accent2"/>
                <w:sz w:val="18"/>
                <w:szCs w:val="18"/>
                <w:lang w:val="es-ES_tradnl"/>
              </w:rPr>
            </w:pPr>
          </w:p>
        </w:tc>
        <w:tc>
          <w:tcPr>
            <w:tcW w:w="423" w:type="dxa"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:rsidR="007F5B63" w:rsidRDefault="00531988" w:rsidP="006D79A8">
      <w:pPr>
        <w:pStyle w:val="Textoindependiente"/>
        <w:rPr>
          <w:b/>
        </w:rPr>
      </w:pPr>
      <w:r>
        <w:rPr>
          <w:b/>
        </w:rPr>
        <w:lastRenderedPageBreak/>
        <w:t>Pretensiones de renta: acorde mercado actual, sujeto a Cargo a desempeñar, turno, lugar de trabajo y beneficios otorgados por la Empresa.</w:t>
      </w:r>
    </w:p>
    <w:p w:rsidR="00531988" w:rsidRDefault="00531988" w:rsidP="006D79A8">
      <w:pPr>
        <w:pStyle w:val="Textoindependiente"/>
        <w:rPr>
          <w:b/>
        </w:rPr>
      </w:pPr>
      <w:r>
        <w:rPr>
          <w:b/>
        </w:rPr>
        <w:t>Saludos cordiales</w:t>
      </w:r>
    </w:p>
    <w:p w:rsidR="00531988" w:rsidRDefault="00531988" w:rsidP="006D79A8">
      <w:pPr>
        <w:pStyle w:val="Textoindependiente"/>
        <w:rPr>
          <w:b/>
        </w:rPr>
      </w:pPr>
    </w:p>
    <w:p w:rsidR="00531988" w:rsidRDefault="00531988" w:rsidP="006D79A8">
      <w:pPr>
        <w:pStyle w:val="Textoindependiente"/>
        <w:rPr>
          <w:b/>
        </w:rPr>
      </w:pPr>
    </w:p>
    <w:p w:rsidR="00531988" w:rsidRDefault="00531988" w:rsidP="006D79A8">
      <w:pPr>
        <w:pStyle w:val="Textoindependiente"/>
        <w:rPr>
          <w:b/>
        </w:rPr>
      </w:pPr>
      <w:r>
        <w:rPr>
          <w:b/>
        </w:rPr>
        <w:t>Atte.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531988" w:rsidRDefault="00277EA8" w:rsidP="006D79A8">
      <w:pPr>
        <w:pStyle w:val="Textoindependiente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531988" w:rsidRDefault="00531988" w:rsidP="006D79A8">
      <w:pPr>
        <w:pStyle w:val="Textoindependiente"/>
        <w:rPr>
          <w:b/>
        </w:rPr>
      </w:pPr>
      <w:r>
        <w:rPr>
          <w:b/>
        </w:rPr>
        <w:tab/>
      </w:r>
    </w:p>
    <w:p w:rsidR="00531988" w:rsidRDefault="00531988" w:rsidP="006D79A8">
      <w:pPr>
        <w:pStyle w:val="Textoindependiente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ROLANDO</w:t>
      </w:r>
      <w:r w:rsidR="00947A37">
        <w:rPr>
          <w:b/>
        </w:rPr>
        <w:t xml:space="preserve"> E. MENDOZA LEAL</w:t>
      </w:r>
    </w:p>
    <w:p w:rsidR="00947A37" w:rsidRDefault="00947A37" w:rsidP="006D79A8">
      <w:pPr>
        <w:pStyle w:val="Textoindependiente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9.945473-3</w:t>
      </w:r>
    </w:p>
    <w:p w:rsidR="00947A37" w:rsidRDefault="00947A37" w:rsidP="006D79A8">
      <w:pPr>
        <w:pStyle w:val="Textoindependiente"/>
        <w:rPr>
          <w:b/>
        </w:rPr>
      </w:pPr>
    </w:p>
    <w:p w:rsidR="00947A37" w:rsidRDefault="00947A37" w:rsidP="006D79A8">
      <w:pPr>
        <w:pStyle w:val="Textoindependiente"/>
        <w:rPr>
          <w:b/>
        </w:rPr>
      </w:pPr>
    </w:p>
    <w:p w:rsidR="00947A37" w:rsidRPr="00CA16E3" w:rsidRDefault="00947A37" w:rsidP="006D79A8">
      <w:pPr>
        <w:pStyle w:val="Textoindependiente"/>
        <w:rPr>
          <w:lang w:val="es-ES_tradnl"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Calama, Julio del 2019</w:t>
      </w:r>
    </w:p>
    <w:sectPr w:rsidR="00947A37" w:rsidRPr="00CA16E3" w:rsidSect="00665F9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CA0" w:rsidRDefault="00F40CA0" w:rsidP="00590471">
      <w:r>
        <w:separator/>
      </w:r>
    </w:p>
  </w:endnote>
  <w:endnote w:type="continuationSeparator" w:id="0">
    <w:p w:rsidR="00F40CA0" w:rsidRDefault="00F40CA0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A37" w:rsidRDefault="00947A3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A37" w:rsidRDefault="00947A37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A37" w:rsidRDefault="00947A3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CA0" w:rsidRDefault="00F40CA0" w:rsidP="00590471">
      <w:r>
        <w:separator/>
      </w:r>
    </w:p>
  </w:footnote>
  <w:footnote w:type="continuationSeparator" w:id="0">
    <w:p w:rsidR="00F40CA0" w:rsidRDefault="00F40CA0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A37" w:rsidRDefault="00F40CA0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1792157" o:spid="_x0000_s2050" type="#_x0000_t136" style="position:absolute;margin-left:0;margin-top:0;width:552.3pt;height:150.6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ROFESIO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665F95" w:rsidRDefault="00F40CA0" w:rsidP="00060042">
    <w:pPr>
      <w:pStyle w:val="Textoindependien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1792158" o:spid="_x0000_s2051" type="#_x0000_t136" style="position:absolute;margin-left:0;margin-top:0;width:552.3pt;height:150.6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ROFESIONAL"/>
          <w10:wrap anchorx="margin" anchory="margin"/>
        </v:shape>
      </w:pict>
    </w:r>
    <w:r w:rsidR="00310F17" w:rsidRPr="00CA16E3"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rto="http://schemas.microsoft.com/office/word/2006/arto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cx1="http://schemas.microsoft.com/office/drawing/2015/9/8/chart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rto="http://schemas.microsoft.com/office/word/2006/arto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39710C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68rjMsGAGngJg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rZ94YNTNQJJocy6wc&#10;SwisblSOZTbvCpuVYwmBp4HaRJNjmZVjCYGngSLR5Fjmy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UZxzHMss3IsIfA00CiOybHMyrGEwNNAkWhyLLNyLCGwNFCOZTY5llnP&#10;sYTA00CRaHIss94VFgJPA0WiybHMyrGEwNNAkWhyLLNyLCHwNFAkmhzLohxLCBwNFuVYQuBlILPz&#10;YnIsi3IsIfA0kNl5MTmWRc+xhMDTQGbnxeRYFiiVcg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">
              <v:group id="Grupo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a libre: Forma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b2b2b2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dd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ddd [3204]" stroked="f"/>
              <v:group id="Grupo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dd [3204]" stroked="f">
                  <v:fill opacity="11796f" color2="#b2b2b2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2b2b2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2b2b2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2b2b2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2b2b2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2b2b2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A37" w:rsidRDefault="00F40CA0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1792156" o:spid="_x0000_s2049" type="#_x0000_t136" style="position:absolute;margin-left:0;margin-top:0;width:552.3pt;height:150.6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ROFESIO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F04F56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2B2B2" w:themeColor="accent2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04AF62DF"/>
    <w:multiLevelType w:val="hybridMultilevel"/>
    <w:tmpl w:val="A51A76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808080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870ED7"/>
    <w:multiLevelType w:val="hybridMultilevel"/>
    <w:tmpl w:val="D324A0A4"/>
    <w:lvl w:ilvl="0" w:tplc="5DFCFE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>
    <w:nsid w:val="46D51B6E"/>
    <w:multiLevelType w:val="hybridMultilevel"/>
    <w:tmpl w:val="FAA090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30044F"/>
    <w:multiLevelType w:val="hybridMultilevel"/>
    <w:tmpl w:val="EBC8FEC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13912B3"/>
    <w:multiLevelType w:val="hybridMultilevel"/>
    <w:tmpl w:val="D624A7CC"/>
    <w:lvl w:ilvl="0" w:tplc="D57EEB1A">
      <w:start w:val="15"/>
      <w:numFmt w:val="bullet"/>
      <w:lvlText w:val=""/>
      <w:lvlJc w:val="left"/>
      <w:pPr>
        <w:ind w:left="1125" w:hanging="360"/>
      </w:pPr>
      <w:rPr>
        <w:rFonts w:ascii="Symbol" w:eastAsiaTheme="minorEastAsia" w:hAnsi="Symbol" w:cs="Calibri" w:hint="default"/>
      </w:rPr>
    </w:lvl>
    <w:lvl w:ilvl="1" w:tplc="340A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9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9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5"/>
  </w:num>
  <w:num w:numId="16">
    <w:abstractNumId w:val="17"/>
  </w:num>
  <w:num w:numId="17">
    <w:abstractNumId w:val="13"/>
  </w:num>
  <w:num w:numId="18">
    <w:abstractNumId w:val="11"/>
  </w:num>
  <w:num w:numId="19">
    <w:abstractNumId w:val="18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oNotDisplayPageBoundaries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C18"/>
    <w:rsid w:val="000073A9"/>
    <w:rsid w:val="00007A36"/>
    <w:rsid w:val="00035968"/>
    <w:rsid w:val="00060042"/>
    <w:rsid w:val="0008685D"/>
    <w:rsid w:val="00090860"/>
    <w:rsid w:val="00112FD7"/>
    <w:rsid w:val="00123769"/>
    <w:rsid w:val="00150ABD"/>
    <w:rsid w:val="001946FC"/>
    <w:rsid w:val="00222466"/>
    <w:rsid w:val="002456EF"/>
    <w:rsid w:val="0024667A"/>
    <w:rsid w:val="002466CC"/>
    <w:rsid w:val="00247254"/>
    <w:rsid w:val="0024753C"/>
    <w:rsid w:val="00251E1A"/>
    <w:rsid w:val="00276026"/>
    <w:rsid w:val="00277EA8"/>
    <w:rsid w:val="002A3578"/>
    <w:rsid w:val="002B4549"/>
    <w:rsid w:val="00310F17"/>
    <w:rsid w:val="00322A46"/>
    <w:rsid w:val="003326CB"/>
    <w:rsid w:val="00353B60"/>
    <w:rsid w:val="00357D28"/>
    <w:rsid w:val="00376291"/>
    <w:rsid w:val="00380FD1"/>
    <w:rsid w:val="00383D02"/>
    <w:rsid w:val="00385DE7"/>
    <w:rsid w:val="003D1B71"/>
    <w:rsid w:val="003E73F9"/>
    <w:rsid w:val="004B49B2"/>
    <w:rsid w:val="004E158A"/>
    <w:rsid w:val="004F5E28"/>
    <w:rsid w:val="00531988"/>
    <w:rsid w:val="00565C77"/>
    <w:rsid w:val="0056708E"/>
    <w:rsid w:val="005801E5"/>
    <w:rsid w:val="00590471"/>
    <w:rsid w:val="005D01FA"/>
    <w:rsid w:val="00653E17"/>
    <w:rsid w:val="00665F95"/>
    <w:rsid w:val="006A08E8"/>
    <w:rsid w:val="006D79A8"/>
    <w:rsid w:val="006F2F77"/>
    <w:rsid w:val="0072353B"/>
    <w:rsid w:val="007575B6"/>
    <w:rsid w:val="007721CF"/>
    <w:rsid w:val="007B3C81"/>
    <w:rsid w:val="007D67CA"/>
    <w:rsid w:val="007E668F"/>
    <w:rsid w:val="007F099D"/>
    <w:rsid w:val="007F5B63"/>
    <w:rsid w:val="00803A0A"/>
    <w:rsid w:val="00814482"/>
    <w:rsid w:val="008424C6"/>
    <w:rsid w:val="00846CB9"/>
    <w:rsid w:val="008566AA"/>
    <w:rsid w:val="008A1E6E"/>
    <w:rsid w:val="008C024F"/>
    <w:rsid w:val="008C2CFC"/>
    <w:rsid w:val="00912DC8"/>
    <w:rsid w:val="009475DC"/>
    <w:rsid w:val="00947A37"/>
    <w:rsid w:val="00955C18"/>
    <w:rsid w:val="00967B93"/>
    <w:rsid w:val="009A5675"/>
    <w:rsid w:val="009D090F"/>
    <w:rsid w:val="009E2EE8"/>
    <w:rsid w:val="00A31464"/>
    <w:rsid w:val="00A31B16"/>
    <w:rsid w:val="00A33613"/>
    <w:rsid w:val="00A47A8D"/>
    <w:rsid w:val="00A57E10"/>
    <w:rsid w:val="00A93815"/>
    <w:rsid w:val="00AA5C74"/>
    <w:rsid w:val="00AC6C7E"/>
    <w:rsid w:val="00B31312"/>
    <w:rsid w:val="00B31D70"/>
    <w:rsid w:val="00B4158A"/>
    <w:rsid w:val="00B52B73"/>
    <w:rsid w:val="00B6466C"/>
    <w:rsid w:val="00BB1B5D"/>
    <w:rsid w:val="00BC22C7"/>
    <w:rsid w:val="00BD195A"/>
    <w:rsid w:val="00C060EE"/>
    <w:rsid w:val="00C07240"/>
    <w:rsid w:val="00C14078"/>
    <w:rsid w:val="00C176C1"/>
    <w:rsid w:val="00C92650"/>
    <w:rsid w:val="00CA16E3"/>
    <w:rsid w:val="00CD6A18"/>
    <w:rsid w:val="00CE1E3D"/>
    <w:rsid w:val="00D0373F"/>
    <w:rsid w:val="00D053FA"/>
    <w:rsid w:val="00DC3F0A"/>
    <w:rsid w:val="00E22428"/>
    <w:rsid w:val="00E26AED"/>
    <w:rsid w:val="00E73AB8"/>
    <w:rsid w:val="00E874C8"/>
    <w:rsid w:val="00E90A60"/>
    <w:rsid w:val="00ED30A2"/>
    <w:rsid w:val="00ED47F7"/>
    <w:rsid w:val="00EE7E09"/>
    <w:rsid w:val="00F0223C"/>
    <w:rsid w:val="00F20161"/>
    <w:rsid w:val="00F3235D"/>
    <w:rsid w:val="00F32393"/>
    <w:rsid w:val="00F40CA0"/>
    <w:rsid w:val="00F878BD"/>
    <w:rsid w:val="00F92EFE"/>
    <w:rsid w:val="00FE7401"/>
    <w:rsid w:val="00FF5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DDDDDD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DDDDDD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B2B2B2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6E6E6E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A5A5A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A5A5A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6E6E6E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6E6E6E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DDDDDD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esto">
    <w:name w:val="Title"/>
    <w:basedOn w:val="Textoindependiente"/>
    <w:next w:val="Normal"/>
    <w:link w:val="PuestoCar"/>
    <w:uiPriority w:val="10"/>
    <w:qFormat/>
    <w:rsid w:val="00CA16E3"/>
    <w:pPr>
      <w:pBdr>
        <w:bottom w:val="single" w:sz="24" w:space="8" w:color="DDDDDD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DDDDDD" w:themeColor="accent1"/>
      <w:sz w:val="48"/>
      <w:szCs w:val="42"/>
    </w:rPr>
  </w:style>
  <w:style w:type="character" w:customStyle="1" w:styleId="PuestoCar">
    <w:name w:val="Puesto Car"/>
    <w:basedOn w:val="Fuentedeprrafopredeter"/>
    <w:link w:val="Puesto"/>
    <w:uiPriority w:val="10"/>
    <w:rsid w:val="00CA16E3"/>
    <w:rPr>
      <w:rFonts w:ascii="Corbel" w:hAnsi="Corbel" w:cs="Calibri"/>
      <w:b/>
      <w:bCs/>
      <w:color w:val="DDDDDD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808080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808080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B2B2B2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tion">
    <w:name w:val="Mention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A5A5A5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DDDDD" w:themeColor="accent1"/>
        <w:bottom w:val="single" w:sz="8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B2B2" w:themeColor="accent2"/>
        <w:bottom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69696" w:themeColor="accent3"/>
        <w:bottom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8080" w:themeColor="accent4"/>
        <w:bottom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5F5F" w:themeColor="accent5"/>
        <w:bottom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D4D4D" w:themeColor="accent6"/>
        <w:bottom w:val="single" w:sz="8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DDDDDD" w:themeColor="accent1"/>
        <w:left w:val="single" w:sz="2" w:space="10" w:color="DDDDDD" w:themeColor="accent1"/>
        <w:bottom w:val="single" w:sz="2" w:space="10" w:color="DDDDDD" w:themeColor="accent1"/>
        <w:right w:val="single" w:sz="2" w:space="10" w:color="DDDDDD" w:themeColor="accent1"/>
      </w:pBdr>
      <w:ind w:left="1152" w:right="1152"/>
    </w:pPr>
    <w:rPr>
      <w:i/>
      <w:iCs/>
      <w:color w:val="DDDDDD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6E6E6E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A5A5A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A5A5A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6E6E6E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6E6E6E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DDDDDD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DDDDDD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DDDDDD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A5A5A5" w:themeColor="accent1" w:themeShade="BF"/>
    </w:rPr>
    <w:tblPr>
      <w:tblStyleRowBandSize w:val="1"/>
      <w:tblStyleColBandSize w:val="1"/>
      <w:tblInd w:w="0" w:type="dxa"/>
      <w:tblBorders>
        <w:top w:val="single" w:sz="8" w:space="0" w:color="DDDDDD" w:themeColor="accent1"/>
        <w:bottom w:val="single" w:sz="8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858585" w:themeColor="accent2" w:themeShade="BF"/>
    </w:rPr>
    <w:tblPr>
      <w:tblStyleRowBandSize w:val="1"/>
      <w:tblStyleColBandSize w:val="1"/>
      <w:tblInd w:w="0" w:type="dxa"/>
      <w:tblBorders>
        <w:top w:val="single" w:sz="8" w:space="0" w:color="B2B2B2" w:themeColor="accent2"/>
        <w:bottom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707070" w:themeColor="accent3" w:themeShade="BF"/>
    </w:rPr>
    <w:tblPr>
      <w:tblStyleRowBandSize w:val="1"/>
      <w:tblStyleColBandSize w:val="1"/>
      <w:tblInd w:w="0" w:type="dxa"/>
      <w:tblBorders>
        <w:top w:val="single" w:sz="8" w:space="0" w:color="969696" w:themeColor="accent3"/>
        <w:bottom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5F5F5F" w:themeColor="accent4" w:themeShade="BF"/>
    </w:rPr>
    <w:tblPr>
      <w:tblStyleRowBandSize w:val="1"/>
      <w:tblStyleColBandSize w:val="1"/>
      <w:tblInd w:w="0" w:type="dxa"/>
      <w:tblBorders>
        <w:top w:val="single" w:sz="8" w:space="0" w:color="808080" w:themeColor="accent4"/>
        <w:bottom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474747" w:themeColor="accent5" w:themeShade="BF"/>
    </w:rPr>
    <w:tblPr>
      <w:tblStyleRowBandSize w:val="1"/>
      <w:tblStyleColBandSize w:val="1"/>
      <w:tblInd w:w="0" w:type="dxa"/>
      <w:tblBorders>
        <w:top w:val="single" w:sz="8" w:space="0" w:color="5F5F5F" w:themeColor="accent5"/>
        <w:bottom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393939" w:themeColor="accent6" w:themeShade="BF"/>
    </w:rPr>
    <w:tblPr>
      <w:tblStyleRowBandSize w:val="1"/>
      <w:tblStyleColBandSize w:val="1"/>
      <w:tblInd w:w="0" w:type="dxa"/>
      <w:tblBorders>
        <w:top w:val="single" w:sz="8" w:space="0" w:color="4D4D4D" w:themeColor="accent6"/>
        <w:bottom w:val="single" w:sz="8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EAEAEA" w:themeColor="accent1" w:themeTint="99"/>
        <w:bottom w:val="single" w:sz="4" w:space="0" w:color="EAEAEA" w:themeColor="accent1" w:themeTint="99"/>
        <w:insideH w:val="single" w:sz="4" w:space="0" w:color="EAEAE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1"/>
          <w:right w:val="single" w:sz="4" w:space="0" w:color="DDDDDD" w:themeColor="accent1"/>
        </w:tcBorders>
      </w:tcPr>
    </w:tblStylePr>
    <w:tblStylePr w:type="band1Horz">
      <w:tblPr/>
      <w:tcPr>
        <w:tcBorders>
          <w:top w:val="single" w:sz="4" w:space="0" w:color="DDDDDD" w:themeColor="accent1"/>
          <w:bottom w:val="single" w:sz="4" w:space="0" w:color="DDDDD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1"/>
          <w:left w:val="nil"/>
        </w:tcBorders>
      </w:tcPr>
    </w:tblStylePr>
    <w:tblStylePr w:type="swCell">
      <w:tblPr/>
      <w:tcPr>
        <w:tcBorders>
          <w:top w:val="double" w:sz="4" w:space="0" w:color="DDDDDD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A5A5A5" w:themeColor="accent1" w:themeShade="BF"/>
    </w:rPr>
    <w:tblPr>
      <w:tblStyleRowBandSize w:val="1"/>
      <w:tblStyleColBandSize w:val="1"/>
      <w:tblInd w:w="0" w:type="dxa"/>
      <w:tblBorders>
        <w:top w:val="single" w:sz="4" w:space="0" w:color="DDDDDD" w:themeColor="accent1"/>
        <w:bottom w:val="single" w:sz="4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DDDD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858585" w:themeColor="accent2" w:themeShade="BF"/>
    </w:rPr>
    <w:tblPr>
      <w:tblStyleRowBandSize w:val="1"/>
      <w:tblStyleColBandSize w:val="1"/>
      <w:tblInd w:w="0" w:type="dxa"/>
      <w:tblBorders>
        <w:top w:val="single" w:sz="4" w:space="0" w:color="B2B2B2" w:themeColor="accent2"/>
        <w:bottom w:val="single" w:sz="4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707070" w:themeColor="accent3" w:themeShade="BF"/>
    </w:rPr>
    <w:tblPr>
      <w:tblStyleRowBandSize w:val="1"/>
      <w:tblStyleColBandSize w:val="1"/>
      <w:tblInd w:w="0" w:type="dxa"/>
      <w:tblBorders>
        <w:top w:val="single" w:sz="4" w:space="0" w:color="969696" w:themeColor="accent3"/>
        <w:bottom w:val="single" w:sz="4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5F5F5F" w:themeColor="accent4" w:themeShade="BF"/>
    </w:rPr>
    <w:tblPr>
      <w:tblStyleRowBandSize w:val="1"/>
      <w:tblStyleColBandSize w:val="1"/>
      <w:tblInd w:w="0" w:type="dxa"/>
      <w:tblBorders>
        <w:top w:val="single" w:sz="4" w:space="0" w:color="808080" w:themeColor="accent4"/>
        <w:bottom w:val="single" w:sz="4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474747" w:themeColor="accent5" w:themeShade="BF"/>
    </w:rPr>
    <w:tblPr>
      <w:tblStyleRowBandSize w:val="1"/>
      <w:tblStyleColBandSize w:val="1"/>
      <w:tblInd w:w="0" w:type="dxa"/>
      <w:tblBorders>
        <w:top w:val="single" w:sz="4" w:space="0" w:color="5F5F5F" w:themeColor="accent5"/>
        <w:bottom w:val="single" w:sz="4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393939" w:themeColor="accent6" w:themeShade="BF"/>
    </w:rPr>
    <w:tblPr>
      <w:tblStyleRowBandSize w:val="1"/>
      <w:tblStyleColBandSize w:val="1"/>
      <w:tblInd w:w="0" w:type="dxa"/>
      <w:tblBorders>
        <w:top w:val="single" w:sz="4" w:space="0" w:color="4D4D4D" w:themeColor="accent6"/>
        <w:bottom w:val="single" w:sz="4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A5A5A5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DDD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DDD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DDD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DDD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85858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707070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5F5F5F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474747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39393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CA16E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1clara">
    <w:name w:val="Grid Table 1 Light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EAEAEA" w:themeColor="accent1" w:themeTint="99"/>
        <w:bottom w:val="single" w:sz="2" w:space="0" w:color="EAEAEA" w:themeColor="accent1" w:themeTint="99"/>
        <w:insideH w:val="single" w:sz="2" w:space="0" w:color="EAEAEA" w:themeColor="accent1" w:themeTint="99"/>
        <w:insideV w:val="single" w:sz="2" w:space="0" w:color="EAEAE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AEAE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8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F1F1F1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CA16E3"/>
    <w:rPr>
      <w:color w:val="A5A5A5" w:themeColor="accent1" w:themeShade="BF"/>
    </w:rPr>
    <w:tblPr>
      <w:tblStyleRowBandSize w:val="1"/>
      <w:tblStyleColBandSize w:val="1"/>
      <w:tblInd w:w="0" w:type="dxa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CA16E3"/>
    <w:rPr>
      <w:color w:val="858585" w:themeColor="accent2" w:themeShade="BF"/>
    </w:rPr>
    <w:tblPr>
      <w:tblStyleRowBandSize w:val="1"/>
      <w:tblStyleColBandSize w:val="1"/>
      <w:tblInd w:w="0" w:type="dxa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CA16E3"/>
    <w:rPr>
      <w:color w:val="707070" w:themeColor="accent3" w:themeShade="BF"/>
    </w:rPr>
    <w:tblPr>
      <w:tblStyleRowBandSize w:val="1"/>
      <w:tblStyleColBandSize w:val="1"/>
      <w:tblInd w:w="0" w:type="dxa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A16E3"/>
    <w:rPr>
      <w:color w:val="5F5F5F" w:themeColor="accent4" w:themeShade="BF"/>
    </w:rPr>
    <w:tblPr>
      <w:tblStyleRowBandSize w:val="1"/>
      <w:tblStyleColBandSize w:val="1"/>
      <w:tblInd w:w="0" w:type="dxa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CA16E3"/>
    <w:rPr>
      <w:color w:val="474747" w:themeColor="accent5" w:themeShade="BF"/>
    </w:rPr>
    <w:tblPr>
      <w:tblStyleRowBandSize w:val="1"/>
      <w:tblStyleColBandSize w:val="1"/>
      <w:tblInd w:w="0" w:type="dxa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CA16E3"/>
    <w:rPr>
      <w:color w:val="393939" w:themeColor="accent6" w:themeShade="BF"/>
    </w:rPr>
    <w:tblPr>
      <w:tblStyleRowBandSize w:val="1"/>
      <w:tblStyleColBandSize w:val="1"/>
      <w:tblInd w:w="0" w:type="dxa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CA16E3"/>
    <w:rPr>
      <w:color w:val="A5A5A5" w:themeColor="accent1" w:themeShade="BF"/>
    </w:rPr>
    <w:tblPr>
      <w:tblStyleRowBandSize w:val="1"/>
      <w:tblStyleColBandSize w:val="1"/>
      <w:tblInd w:w="0" w:type="dxa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CA16E3"/>
    <w:rPr>
      <w:color w:val="858585" w:themeColor="accent2" w:themeShade="BF"/>
    </w:rPr>
    <w:tblPr>
      <w:tblStyleRowBandSize w:val="1"/>
      <w:tblStyleColBandSize w:val="1"/>
      <w:tblInd w:w="0" w:type="dxa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CA16E3"/>
    <w:rPr>
      <w:color w:val="707070" w:themeColor="accent3" w:themeShade="BF"/>
    </w:rPr>
    <w:tblPr>
      <w:tblStyleRowBandSize w:val="1"/>
      <w:tblStyleColBandSize w:val="1"/>
      <w:tblInd w:w="0" w:type="dxa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CA16E3"/>
    <w:rPr>
      <w:color w:val="5F5F5F" w:themeColor="accent4" w:themeShade="BF"/>
    </w:rPr>
    <w:tblPr>
      <w:tblStyleRowBandSize w:val="1"/>
      <w:tblStyleColBandSize w:val="1"/>
      <w:tblInd w:w="0" w:type="dxa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CA16E3"/>
    <w:rPr>
      <w:color w:val="474747" w:themeColor="accent5" w:themeShade="BF"/>
    </w:rPr>
    <w:tblPr>
      <w:tblStyleRowBandSize w:val="1"/>
      <w:tblStyleColBandSize w:val="1"/>
      <w:tblInd w:w="0" w:type="dxa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CA16E3"/>
    <w:rPr>
      <w:color w:val="393939" w:themeColor="accent6" w:themeShade="BF"/>
    </w:rPr>
    <w:tblPr>
      <w:tblStyleRowBandSize w:val="1"/>
      <w:tblStyleColBandSize w:val="1"/>
      <w:tblInd w:w="0" w:type="dxa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19191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5F5F5F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000000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Microsoft\Plantillas\Curr&#237;culum%20v&#237;tae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9C4191EFACB40A0AD9EAF2792096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3FBD4-D994-400A-B227-CC877E585483}"/>
      </w:docPartPr>
      <w:docPartBody>
        <w:p w:rsidR="00582CD5" w:rsidRDefault="00132DA8">
          <w:pPr>
            <w:pStyle w:val="29C4191EFACB40A0AD9EAF27920960C7"/>
          </w:pPr>
          <w:r w:rsidRPr="00F20161">
            <w:t>Formación</w:t>
          </w:r>
        </w:p>
      </w:docPartBody>
    </w:docPart>
    <w:docPart>
      <w:docPartPr>
        <w:name w:val="930BB6D029834F6C93700DDAB259DB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5B6BC-B4C0-4AB2-855F-E1774AAECD59}"/>
      </w:docPartPr>
      <w:docPartBody>
        <w:p w:rsidR="00582CD5" w:rsidRDefault="00132DA8">
          <w:pPr>
            <w:pStyle w:val="930BB6D029834F6C93700DDAB259DB74"/>
          </w:pPr>
          <w:r w:rsidRPr="00F20161">
            <w:t>Comunicación</w:t>
          </w:r>
        </w:p>
      </w:docPartBody>
    </w:docPart>
    <w:docPart>
      <w:docPartPr>
        <w:name w:val="65A6F3AE048E459694ED93F7B6509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F9EBA-26B9-40EE-9204-88B3765661A9}"/>
      </w:docPartPr>
      <w:docPartBody>
        <w:p w:rsidR="00582CD5" w:rsidRDefault="00132DA8">
          <w:pPr>
            <w:pStyle w:val="65A6F3AE048E459694ED93F7B6509557"/>
          </w:pPr>
          <w:r w:rsidRPr="00F20161">
            <w:t>Liderazgo</w:t>
          </w:r>
        </w:p>
      </w:docPartBody>
    </w:docPart>
    <w:docPart>
      <w:docPartPr>
        <w:name w:val="90A6BFAC698546EBA13045D5D826B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AAE0B-DAAD-4701-A2FC-8F0007DF06DF}"/>
      </w:docPartPr>
      <w:docPartBody>
        <w:p w:rsidR="00582CD5" w:rsidRDefault="00132DA8">
          <w:pPr>
            <w:pStyle w:val="90A6BFAC698546EBA13045D5D826BB08"/>
          </w:pPr>
          <w:r w:rsidRPr="00F20161">
            <w:t>Referencias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DA8"/>
    <w:rsid w:val="00132DA8"/>
    <w:rsid w:val="00520F47"/>
    <w:rsid w:val="00554622"/>
    <w:rsid w:val="00582CD5"/>
    <w:rsid w:val="00AB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E3C9C1958534F3AA0444B341205D679">
    <w:name w:val="3E3C9C1958534F3AA0444B341205D679"/>
  </w:style>
  <w:style w:type="paragraph" w:customStyle="1" w:styleId="5D50F750012C497A97992A9A62A5D59A">
    <w:name w:val="5D50F750012C497A97992A9A62A5D59A"/>
  </w:style>
  <w:style w:type="paragraph" w:customStyle="1" w:styleId="20F96C7C1AF84DBB86DAF25D9AA696C5">
    <w:name w:val="20F96C7C1AF84DBB86DAF25D9AA696C5"/>
  </w:style>
  <w:style w:type="paragraph" w:customStyle="1" w:styleId="8815F52934A24F0EBA34DA3FBEA3EFFA">
    <w:name w:val="8815F52934A24F0EBA34DA3FBEA3EFFA"/>
  </w:style>
  <w:style w:type="paragraph" w:customStyle="1" w:styleId="5B7A13F724444EBBB8035049174C9D7B">
    <w:name w:val="5B7A13F724444EBBB8035049174C9D7B"/>
  </w:style>
  <w:style w:type="paragraph" w:customStyle="1" w:styleId="A0C0C11BD7B7416A91B7C59098F0AC0C">
    <w:name w:val="A0C0C11BD7B7416A91B7C59098F0AC0C"/>
  </w:style>
  <w:style w:type="paragraph" w:customStyle="1" w:styleId="F3656F1DA95F41DEBD361E3A26334259">
    <w:name w:val="F3656F1DA95F41DEBD361E3A26334259"/>
  </w:style>
  <w:style w:type="paragraph" w:customStyle="1" w:styleId="9D56C3AE10504265A79E8E10F8AD0AF9">
    <w:name w:val="9D56C3AE10504265A79E8E10F8AD0AF9"/>
  </w:style>
  <w:style w:type="paragraph" w:customStyle="1" w:styleId="FDBE5BEC5310487FB9EA0A00FF860CF3">
    <w:name w:val="FDBE5BEC5310487FB9EA0A00FF860CF3"/>
  </w:style>
  <w:style w:type="paragraph" w:customStyle="1" w:styleId="B60F51F40A53423FA11D7BAC070ADD22">
    <w:name w:val="B60F51F40A53423FA11D7BAC070ADD22"/>
  </w:style>
  <w:style w:type="paragraph" w:customStyle="1" w:styleId="3AAD865C75E849DD86724CB758757324">
    <w:name w:val="3AAD865C75E849DD86724CB758757324"/>
  </w:style>
  <w:style w:type="paragraph" w:customStyle="1" w:styleId="4814B6DA31064B679C5984AE9A9E4104">
    <w:name w:val="4814B6DA31064B679C5984AE9A9E4104"/>
  </w:style>
  <w:style w:type="paragraph" w:customStyle="1" w:styleId="E971BECD91984C31BE640E3F064CAFC4">
    <w:name w:val="E971BECD91984C31BE640E3F064CAFC4"/>
  </w:style>
  <w:style w:type="paragraph" w:customStyle="1" w:styleId="128E263E817144439A414E2A3105FF3B">
    <w:name w:val="128E263E817144439A414E2A3105FF3B"/>
  </w:style>
  <w:style w:type="paragraph" w:customStyle="1" w:styleId="6BCE93F67CF44D47904DBDC5E954EB91">
    <w:name w:val="6BCE93F67CF44D47904DBDC5E954EB91"/>
  </w:style>
  <w:style w:type="paragraph" w:customStyle="1" w:styleId="89C399B01AC54A3C9B333965DA1C7700">
    <w:name w:val="89C399B01AC54A3C9B333965DA1C7700"/>
  </w:style>
  <w:style w:type="paragraph" w:customStyle="1" w:styleId="CE3FECB34FF342C48A34CBB5D9B2913B">
    <w:name w:val="CE3FECB34FF342C48A34CBB5D9B2913B"/>
  </w:style>
  <w:style w:type="paragraph" w:customStyle="1" w:styleId="E621CE17D63E4F429BAA0C02985AE5CB">
    <w:name w:val="E621CE17D63E4F429BAA0C02985AE5CB"/>
  </w:style>
  <w:style w:type="paragraph" w:customStyle="1" w:styleId="FD8AE59D8FA5476ABD06D50DF3EC447E">
    <w:name w:val="FD8AE59D8FA5476ABD06D50DF3EC447E"/>
  </w:style>
  <w:style w:type="paragraph" w:customStyle="1" w:styleId="29C4191EFACB40A0AD9EAF27920960C7">
    <w:name w:val="29C4191EFACB40A0AD9EAF27920960C7"/>
  </w:style>
  <w:style w:type="paragraph" w:customStyle="1" w:styleId="980079CD2C554C6982DABE7A1B26C6F9">
    <w:name w:val="980079CD2C554C6982DABE7A1B26C6F9"/>
  </w:style>
  <w:style w:type="paragraph" w:customStyle="1" w:styleId="56DE48B1B048435D95CC947089CD6B9E">
    <w:name w:val="56DE48B1B048435D95CC947089CD6B9E"/>
  </w:style>
  <w:style w:type="paragraph" w:customStyle="1" w:styleId="B1A4B7E49CB5401BACEA6F53366442DE">
    <w:name w:val="B1A4B7E49CB5401BACEA6F53366442DE"/>
  </w:style>
  <w:style w:type="paragraph" w:customStyle="1" w:styleId="930BB6D029834F6C93700DDAB259DB74">
    <w:name w:val="930BB6D029834F6C93700DDAB259DB74"/>
  </w:style>
  <w:style w:type="paragraph" w:customStyle="1" w:styleId="550099B8CBC3449F932241A3FA1846EE">
    <w:name w:val="550099B8CBC3449F932241A3FA1846EE"/>
  </w:style>
  <w:style w:type="paragraph" w:customStyle="1" w:styleId="65A6F3AE048E459694ED93F7B6509557">
    <w:name w:val="65A6F3AE048E459694ED93F7B6509557"/>
  </w:style>
  <w:style w:type="paragraph" w:customStyle="1" w:styleId="17D4B1BFD0844FA88C514F5254EFCEE1">
    <w:name w:val="17D4B1BFD0844FA88C514F5254EFCEE1"/>
  </w:style>
  <w:style w:type="paragraph" w:customStyle="1" w:styleId="90A6BFAC698546EBA13045D5D826BB08">
    <w:name w:val="90A6BFAC698546EBA13045D5D826BB08"/>
  </w:style>
  <w:style w:type="paragraph" w:customStyle="1" w:styleId="5183481758AE481986B20B3DD2545675">
    <w:name w:val="5183481758AE481986B20B3DD2545675"/>
  </w:style>
  <w:style w:type="paragraph" w:customStyle="1" w:styleId="07E947C63F784069A468C0BCDBBD6B0E">
    <w:name w:val="07E947C63F784069A468C0BCDBBD6B0E"/>
  </w:style>
  <w:style w:type="paragraph" w:customStyle="1" w:styleId="AD75517B3F534477B74D9C569335C845">
    <w:name w:val="AD75517B3F534477B74D9C569335C845"/>
  </w:style>
  <w:style w:type="paragraph" w:customStyle="1" w:styleId="8FA10F824DDF498AAC7437BB7D673DD6">
    <w:name w:val="8FA10F824DDF498AAC7437BB7D673DD6"/>
  </w:style>
  <w:style w:type="paragraph" w:customStyle="1" w:styleId="B1A5A3AF2E804C98AECC3CFEFEFFBD00">
    <w:name w:val="B1A5A3AF2E804C98AECC3CFEFEFFBD00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  <w:style w:type="paragraph" w:customStyle="1" w:styleId="7B099F346E844B30B7F402D54A75785F">
    <w:name w:val="7B099F346E844B30B7F402D54A75785F"/>
  </w:style>
  <w:style w:type="paragraph" w:customStyle="1" w:styleId="AA3DA7FDF3264D9796E340773E1520B1">
    <w:name w:val="AA3DA7FDF3264D9796E340773E1520B1"/>
    <w:rsid w:val="00582C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Escala de grise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1</Pages>
  <Words>969</Words>
  <Characters>5330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2019-07-17T03:08:00Z</dcterms:created>
  <dcterms:modified xsi:type="dcterms:W3CDTF">2019-08-21T13:37:00Z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